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917E36" w14:textId="002CCD90" w:rsidR="00BA00AB" w:rsidRDefault="0017353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THYKPENNY</w:t>
      </w:r>
      <w:r>
        <w:rPr>
          <w:rFonts w:cs="Times New Roman"/>
          <w:szCs w:val="24"/>
        </w:rPr>
        <w:t xml:space="preserve">       (d.1488)</w:t>
      </w:r>
    </w:p>
    <w:p w14:paraId="38F65CCE" w14:textId="26CAD02F" w:rsidR="00173538" w:rsidRDefault="0017353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 Merchant.</w:t>
      </w:r>
    </w:p>
    <w:p w14:paraId="4326882D" w14:textId="77777777" w:rsidR="00173538" w:rsidRDefault="00173538" w:rsidP="009139A6">
      <w:pPr>
        <w:pStyle w:val="NoSpacing"/>
        <w:rPr>
          <w:rFonts w:cs="Times New Roman"/>
          <w:szCs w:val="24"/>
        </w:rPr>
      </w:pPr>
    </w:p>
    <w:p w14:paraId="7C542FA7" w14:textId="77777777" w:rsidR="00173538" w:rsidRDefault="00173538" w:rsidP="009139A6">
      <w:pPr>
        <w:pStyle w:val="NoSpacing"/>
        <w:rPr>
          <w:rFonts w:cs="Times New Roman"/>
          <w:szCs w:val="24"/>
        </w:rPr>
      </w:pPr>
    </w:p>
    <w:p w14:paraId="6F4758DE" w14:textId="5BAFE02C" w:rsidR="00173538" w:rsidRDefault="0017353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1488</w:t>
      </w:r>
      <w:r>
        <w:rPr>
          <w:rFonts w:cs="Times New Roman"/>
          <w:szCs w:val="24"/>
        </w:rPr>
        <w:tab/>
        <w:t>Administration of his lands and possessions was granted.   (W.Y.R. p.169)</w:t>
      </w:r>
    </w:p>
    <w:p w14:paraId="4ACF6DEF" w14:textId="77777777" w:rsidR="00173538" w:rsidRDefault="00173538" w:rsidP="009139A6">
      <w:pPr>
        <w:pStyle w:val="NoSpacing"/>
        <w:rPr>
          <w:rFonts w:cs="Times New Roman"/>
          <w:szCs w:val="24"/>
        </w:rPr>
      </w:pPr>
    </w:p>
    <w:p w14:paraId="699374D9" w14:textId="77777777" w:rsidR="00173538" w:rsidRDefault="00173538" w:rsidP="009139A6">
      <w:pPr>
        <w:pStyle w:val="NoSpacing"/>
        <w:rPr>
          <w:rFonts w:cs="Times New Roman"/>
          <w:szCs w:val="24"/>
        </w:rPr>
      </w:pPr>
    </w:p>
    <w:p w14:paraId="08134337" w14:textId="2CD9EB36" w:rsidR="00173538" w:rsidRPr="00173538" w:rsidRDefault="0017353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February 2024</w:t>
      </w:r>
    </w:p>
    <w:sectPr w:rsidR="00173538" w:rsidRPr="0017353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A833C7" w14:textId="77777777" w:rsidR="00173538" w:rsidRDefault="00173538" w:rsidP="009139A6">
      <w:r>
        <w:separator/>
      </w:r>
    </w:p>
  </w:endnote>
  <w:endnote w:type="continuationSeparator" w:id="0">
    <w:p w14:paraId="184B0525" w14:textId="77777777" w:rsidR="00173538" w:rsidRDefault="0017353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1A55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E6C7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1DE3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06FD96" w14:textId="77777777" w:rsidR="00173538" w:rsidRDefault="00173538" w:rsidP="009139A6">
      <w:r>
        <w:separator/>
      </w:r>
    </w:p>
  </w:footnote>
  <w:footnote w:type="continuationSeparator" w:id="0">
    <w:p w14:paraId="7BC1DBB4" w14:textId="77777777" w:rsidR="00173538" w:rsidRDefault="0017353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7898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3F02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B690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538"/>
    <w:rsid w:val="000666E0"/>
    <w:rsid w:val="00173538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3AFB47"/>
  <w15:chartTrackingRefBased/>
  <w15:docId w15:val="{74D51390-9722-41D5-9C95-2D848A3B5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2024-02-18T07:41:00Z</dcterms:created>
  <dcterms:modified xsi:type="dcterms:W3CDTF">2024-02-18T07:43:00Z</dcterms:modified>
</cp:coreProperties>
</file>