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C3D0D" w14:textId="77777777" w:rsidR="00433DF6" w:rsidRDefault="00433DF6" w:rsidP="00433D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THYKENES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219EE800" w14:textId="77777777" w:rsidR="00433DF6" w:rsidRDefault="00433DF6" w:rsidP="00433D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371E64" w14:textId="77777777" w:rsidR="00433DF6" w:rsidRDefault="00433DF6" w:rsidP="00433D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95CCBA" w14:textId="77777777" w:rsidR="00433DF6" w:rsidRDefault="00433DF6" w:rsidP="00433D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7EDBD2B5" w14:textId="77777777" w:rsidR="00433DF6" w:rsidRDefault="00433DF6" w:rsidP="00433D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Staffordshire.</w:t>
      </w:r>
    </w:p>
    <w:p w14:paraId="522F7379" w14:textId="77777777" w:rsidR="00433DF6" w:rsidRDefault="00433DF6" w:rsidP="00433D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016DBD68" w14:textId="77777777" w:rsidR="00433DF6" w:rsidRDefault="00433DF6" w:rsidP="00433D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7E717" w14:textId="77777777" w:rsidR="00433DF6" w:rsidRDefault="00433DF6" w:rsidP="00433D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3952EB" w14:textId="77777777" w:rsidR="00433DF6" w:rsidRPr="00680D2B" w:rsidRDefault="00433DF6" w:rsidP="00433D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6EC206C2" w14:textId="4E2EE673" w:rsidR="00BA00AB" w:rsidRPr="00433DF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33D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AA323" w14:textId="77777777" w:rsidR="00433DF6" w:rsidRDefault="00433DF6" w:rsidP="009139A6">
      <w:r>
        <w:separator/>
      </w:r>
    </w:p>
  </w:endnote>
  <w:endnote w:type="continuationSeparator" w:id="0">
    <w:p w14:paraId="1409499E" w14:textId="77777777" w:rsidR="00433DF6" w:rsidRDefault="00433D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230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22D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6EC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A32E5" w14:textId="77777777" w:rsidR="00433DF6" w:rsidRDefault="00433DF6" w:rsidP="009139A6">
      <w:r>
        <w:separator/>
      </w:r>
    </w:p>
  </w:footnote>
  <w:footnote w:type="continuationSeparator" w:id="0">
    <w:p w14:paraId="7D5A8F7A" w14:textId="77777777" w:rsidR="00433DF6" w:rsidRDefault="00433D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99B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58F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E22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F6"/>
    <w:rsid w:val="000666E0"/>
    <w:rsid w:val="002510B7"/>
    <w:rsid w:val="00433DF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B9E5E"/>
  <w15:chartTrackingRefBased/>
  <w15:docId w15:val="{691E4D28-B295-43BC-94D3-18896E91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2021-05-04T15:21:00Z</dcterms:created>
  <dcterms:modified xsi:type="dcterms:W3CDTF">2021-05-04T15:22:00Z</dcterms:modified>
</cp:coreProperties>
</file>