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811AE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THWEYTE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B4B4668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D8E9E9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92594D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He, John Drury(q.v.) and Roger Page(q.v.), as the executors of John Kyrton</w:t>
      </w:r>
    </w:p>
    <w:p w14:paraId="3E78A7A7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(q.v.), made a plaint 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Handlee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35C492DA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Simon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Sancty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Thomas More(q.v.), all 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427F39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F17993A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5E3903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BDF425" w14:textId="77777777" w:rsidR="00555853" w:rsidRDefault="00555853" w:rsidP="0055585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June 2021</w:t>
      </w:r>
    </w:p>
    <w:p w14:paraId="5E030A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A085C5" w14:textId="77777777" w:rsidR="00555853" w:rsidRDefault="00555853" w:rsidP="009139A6">
      <w:r>
        <w:separator/>
      </w:r>
    </w:p>
  </w:endnote>
  <w:endnote w:type="continuationSeparator" w:id="0">
    <w:p w14:paraId="1678871B" w14:textId="77777777" w:rsidR="00555853" w:rsidRDefault="005558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0E2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AE2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889E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A46AC9" w14:textId="77777777" w:rsidR="00555853" w:rsidRDefault="00555853" w:rsidP="009139A6">
      <w:r>
        <w:separator/>
      </w:r>
    </w:p>
  </w:footnote>
  <w:footnote w:type="continuationSeparator" w:id="0">
    <w:p w14:paraId="712C9901" w14:textId="77777777" w:rsidR="00555853" w:rsidRDefault="005558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005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E05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A1D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53"/>
    <w:rsid w:val="000666E0"/>
    <w:rsid w:val="002510B7"/>
    <w:rsid w:val="0055585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AFEE4"/>
  <w15:chartTrackingRefBased/>
  <w15:docId w15:val="{88D72760-118D-40B0-84B0-FD8EE5E0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558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2021-07-12T18:30:00Z</dcterms:created>
  <dcterms:modified xsi:type="dcterms:W3CDTF">2021-07-12T18:30:00Z</dcterms:modified>
</cp:coreProperties>
</file>