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F3B80" w14:textId="77777777" w:rsidR="00281687" w:rsidRDefault="00281687" w:rsidP="00281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THWEYT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fl.1421)</w:t>
      </w:r>
    </w:p>
    <w:p w14:paraId="4E8A7371" w14:textId="77777777" w:rsidR="00281687" w:rsidRDefault="00281687" w:rsidP="00281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 Yeoman.</w:t>
      </w:r>
    </w:p>
    <w:p w14:paraId="307B9D01" w14:textId="77777777" w:rsidR="00281687" w:rsidRDefault="00281687" w:rsidP="00281687">
      <w:pPr>
        <w:pStyle w:val="NoSpacing"/>
        <w:rPr>
          <w:rFonts w:cs="Times New Roman"/>
          <w:szCs w:val="24"/>
        </w:rPr>
      </w:pPr>
    </w:p>
    <w:p w14:paraId="1142F8DF" w14:textId="77777777" w:rsidR="00281687" w:rsidRDefault="00281687" w:rsidP="00281687">
      <w:pPr>
        <w:pStyle w:val="NoSpacing"/>
        <w:rPr>
          <w:rFonts w:cs="Times New Roman"/>
          <w:szCs w:val="24"/>
        </w:rPr>
      </w:pPr>
    </w:p>
    <w:p w14:paraId="51523DC1" w14:textId="77777777" w:rsidR="00281687" w:rsidRDefault="00281687" w:rsidP="00281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>Nicholas Bury(q.v.) brought a plaint of debt against him.</w:t>
      </w:r>
    </w:p>
    <w:p w14:paraId="5B17FE89" w14:textId="77777777" w:rsidR="00281687" w:rsidRDefault="00281687" w:rsidP="00281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A55A8">
          <w:rPr>
            <w:rStyle w:val="Hyperlink"/>
            <w:rFonts w:cs="Times New Roman"/>
            <w:szCs w:val="24"/>
          </w:rPr>
          <w:t>https://waalt.uh.edu/index.php/CP40/641:_A-J</w:t>
        </w:r>
      </w:hyperlink>
      <w:r>
        <w:rPr>
          <w:rFonts w:cs="Times New Roman"/>
          <w:szCs w:val="24"/>
        </w:rPr>
        <w:t xml:space="preserve"> )</w:t>
      </w:r>
    </w:p>
    <w:p w14:paraId="428CBD6A" w14:textId="77777777" w:rsidR="00281687" w:rsidRDefault="00281687" w:rsidP="00281687">
      <w:pPr>
        <w:pStyle w:val="NoSpacing"/>
        <w:rPr>
          <w:rFonts w:cs="Times New Roman"/>
          <w:szCs w:val="24"/>
        </w:rPr>
      </w:pPr>
    </w:p>
    <w:p w14:paraId="2C4B57B6" w14:textId="77777777" w:rsidR="00281687" w:rsidRDefault="00281687" w:rsidP="00281687">
      <w:pPr>
        <w:pStyle w:val="NoSpacing"/>
        <w:rPr>
          <w:rFonts w:cs="Times New Roman"/>
          <w:szCs w:val="24"/>
        </w:rPr>
      </w:pPr>
    </w:p>
    <w:p w14:paraId="6170B08A" w14:textId="77777777" w:rsidR="00281687" w:rsidRDefault="00281687" w:rsidP="002816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May 2024</w:t>
      </w:r>
    </w:p>
    <w:p w14:paraId="37CF5D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AA06C" w14:textId="77777777" w:rsidR="00281687" w:rsidRDefault="00281687" w:rsidP="009139A6">
      <w:r>
        <w:separator/>
      </w:r>
    </w:p>
  </w:endnote>
  <w:endnote w:type="continuationSeparator" w:id="0">
    <w:p w14:paraId="4FA71B87" w14:textId="77777777" w:rsidR="00281687" w:rsidRDefault="002816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DACF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E77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315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186154" w14:textId="77777777" w:rsidR="00281687" w:rsidRDefault="00281687" w:rsidP="009139A6">
      <w:r>
        <w:separator/>
      </w:r>
    </w:p>
  </w:footnote>
  <w:footnote w:type="continuationSeparator" w:id="0">
    <w:p w14:paraId="37D99A59" w14:textId="77777777" w:rsidR="00281687" w:rsidRDefault="002816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F70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572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5BB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87"/>
    <w:rsid w:val="000666E0"/>
    <w:rsid w:val="002510B7"/>
    <w:rsid w:val="00270799"/>
    <w:rsid w:val="00281687"/>
    <w:rsid w:val="005C130B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E8CD4"/>
  <w15:chartTrackingRefBased/>
  <w15:docId w15:val="{F72F4EE0-D9D1-4FCF-BF4A-4CFCB406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16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2024-05-23T20:46:00Z</dcterms:created>
  <dcterms:modified xsi:type="dcterms:W3CDTF">2024-05-23T20:46:00Z</dcterms:modified>
</cp:coreProperties>
</file>