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EF14" w14:textId="2C2B2F40" w:rsidR="00BA00AB" w:rsidRDefault="00D310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Marmaduke THWENGE</w:t>
      </w:r>
      <w:r>
        <w:rPr>
          <w:rFonts w:cs="Times New Roman"/>
          <w:szCs w:val="24"/>
        </w:rPr>
        <w:t xml:space="preserve">     (d.1427)</w:t>
      </w:r>
    </w:p>
    <w:p w14:paraId="638A86B6" w14:textId="4D9BB240" w:rsidR="00D31056" w:rsidRDefault="00D310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Cornborough.</w:t>
      </w:r>
    </w:p>
    <w:p w14:paraId="75D15C98" w14:textId="77777777" w:rsidR="00D31056" w:rsidRDefault="00D31056" w:rsidP="009139A6">
      <w:pPr>
        <w:pStyle w:val="NoSpacing"/>
        <w:rPr>
          <w:rFonts w:cs="Times New Roman"/>
          <w:szCs w:val="24"/>
        </w:rPr>
      </w:pPr>
    </w:p>
    <w:p w14:paraId="7C978C1E" w14:textId="77777777" w:rsidR="00D31056" w:rsidRDefault="00D31056" w:rsidP="009139A6">
      <w:pPr>
        <w:pStyle w:val="NoSpacing"/>
        <w:rPr>
          <w:rFonts w:cs="Times New Roman"/>
          <w:szCs w:val="24"/>
        </w:rPr>
      </w:pPr>
    </w:p>
    <w:p w14:paraId="305FE00F" w14:textId="4CC6AF67" w:rsidR="00D31056" w:rsidRDefault="00D310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Jan.1427</w:t>
      </w:r>
      <w:r>
        <w:rPr>
          <w:rFonts w:cs="Times New Roman"/>
          <w:szCs w:val="24"/>
        </w:rPr>
        <w:tab/>
        <w:t>He made his Will.   (W.Y.R. p.169)</w:t>
      </w:r>
    </w:p>
    <w:p w14:paraId="2FC75D41" w14:textId="0218D0D5" w:rsidR="00D31056" w:rsidRDefault="00D310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Jan.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54454933" w14:textId="77777777" w:rsidR="00733B44" w:rsidRDefault="00733B44" w:rsidP="00733B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Jan.1427</w:t>
      </w:r>
      <w:r>
        <w:rPr>
          <w:rFonts w:cs="Times New Roman"/>
          <w:szCs w:val="24"/>
        </w:rPr>
        <w:tab/>
        <w:t>Writ of diem clausit extremum to the Escheator of Yorkshire.</w:t>
      </w:r>
    </w:p>
    <w:p w14:paraId="0115FFD9" w14:textId="77777777" w:rsidR="00733B44" w:rsidRDefault="00733B44" w:rsidP="00733B4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1422-30 p.137)</w:t>
      </w:r>
    </w:p>
    <w:p w14:paraId="332958ED" w14:textId="77777777" w:rsidR="00733B44" w:rsidRDefault="00733B44" w:rsidP="009139A6">
      <w:pPr>
        <w:pStyle w:val="NoSpacing"/>
        <w:rPr>
          <w:rFonts w:cs="Times New Roman"/>
          <w:szCs w:val="24"/>
        </w:rPr>
      </w:pPr>
    </w:p>
    <w:p w14:paraId="42F9012E" w14:textId="77777777" w:rsidR="00D31056" w:rsidRDefault="00D31056" w:rsidP="009139A6">
      <w:pPr>
        <w:pStyle w:val="NoSpacing"/>
        <w:rPr>
          <w:rFonts w:cs="Times New Roman"/>
          <w:szCs w:val="24"/>
        </w:rPr>
      </w:pPr>
    </w:p>
    <w:p w14:paraId="077E9FE1" w14:textId="77777777" w:rsidR="00D31056" w:rsidRDefault="00D31056" w:rsidP="009139A6">
      <w:pPr>
        <w:pStyle w:val="NoSpacing"/>
        <w:rPr>
          <w:rFonts w:cs="Times New Roman"/>
          <w:szCs w:val="24"/>
        </w:rPr>
      </w:pPr>
    </w:p>
    <w:p w14:paraId="60A702DD" w14:textId="324F0B8F" w:rsidR="00D31056" w:rsidRDefault="00D3105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February 2024</w:t>
      </w:r>
    </w:p>
    <w:p w14:paraId="13982250" w14:textId="1D9AB3EC" w:rsidR="00733B44" w:rsidRPr="00D31056" w:rsidRDefault="00733B4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February 2025</w:t>
      </w:r>
    </w:p>
    <w:sectPr w:rsidR="00733B44" w:rsidRPr="00D310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38190" w14:textId="77777777" w:rsidR="00CC1A84" w:rsidRDefault="00CC1A84" w:rsidP="009139A6">
      <w:r>
        <w:separator/>
      </w:r>
    </w:p>
  </w:endnote>
  <w:endnote w:type="continuationSeparator" w:id="0">
    <w:p w14:paraId="20B8A79B" w14:textId="77777777" w:rsidR="00CC1A84" w:rsidRDefault="00CC1A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617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1C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712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78663" w14:textId="77777777" w:rsidR="00CC1A84" w:rsidRDefault="00CC1A84" w:rsidP="009139A6">
      <w:r>
        <w:separator/>
      </w:r>
    </w:p>
  </w:footnote>
  <w:footnote w:type="continuationSeparator" w:id="0">
    <w:p w14:paraId="53CB9179" w14:textId="77777777" w:rsidR="00CC1A84" w:rsidRDefault="00CC1A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383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08C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F26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056"/>
    <w:rsid w:val="000666E0"/>
    <w:rsid w:val="002510B7"/>
    <w:rsid w:val="005C130B"/>
    <w:rsid w:val="00733B44"/>
    <w:rsid w:val="00782C2B"/>
    <w:rsid w:val="00826F5C"/>
    <w:rsid w:val="009139A6"/>
    <w:rsid w:val="009448BB"/>
    <w:rsid w:val="00947624"/>
    <w:rsid w:val="00A3176C"/>
    <w:rsid w:val="00AE65F8"/>
    <w:rsid w:val="00BA00AB"/>
    <w:rsid w:val="00CB4ED9"/>
    <w:rsid w:val="00CC1A84"/>
    <w:rsid w:val="00D3105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BC5BEB"/>
  <w15:chartTrackingRefBased/>
  <w15:docId w15:val="{9BE4D466-7400-4178-AB1B-C495CC395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2024-02-17T08:04:00Z</dcterms:created>
  <dcterms:modified xsi:type="dcterms:W3CDTF">2025-02-01T10:24:00Z</dcterms:modified>
</cp:coreProperties>
</file>