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THWENG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fl.1435-8)</w:t>
      </w: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Abbot of Haltemprice, East Riding of Yorkshire.</w:t>
      </w: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elected Abbot.  (V.C.H. Yorkshire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p.215)</w:t>
      </w: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occurs as Abbot.  (ibid.)</w:t>
      </w: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303" w:rsidRPr="00097303" w:rsidRDefault="00097303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097303" w:rsidRPr="000973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303" w:rsidRDefault="00097303" w:rsidP="00564E3C">
      <w:pPr>
        <w:spacing w:after="0" w:line="240" w:lineRule="auto"/>
      </w:pPr>
      <w:r>
        <w:separator/>
      </w:r>
    </w:p>
  </w:endnote>
  <w:endnote w:type="continuationSeparator" w:id="0">
    <w:p w:rsidR="00097303" w:rsidRDefault="0009730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7303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303" w:rsidRDefault="00097303" w:rsidP="00564E3C">
      <w:pPr>
        <w:spacing w:after="0" w:line="240" w:lineRule="auto"/>
      </w:pPr>
      <w:r>
        <w:separator/>
      </w:r>
    </w:p>
  </w:footnote>
  <w:footnote w:type="continuationSeparator" w:id="0">
    <w:p w:rsidR="00097303" w:rsidRDefault="0009730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03"/>
    <w:rsid w:val="0009730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1683"/>
  <w15:chartTrackingRefBased/>
  <w15:docId w15:val="{9DC15308-71C6-4FB0-82E8-3D43DAF8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2016-01-12T16:16:00Z</dcterms:created>
  <dcterms:modified xsi:type="dcterms:W3CDTF">2016-01-12T16:18:00Z</dcterms:modified>
</cp:coreProperties>
</file>