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C24F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THWENG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CC24F9" w:rsidRDefault="00CC24F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Guisborough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</w:t>
      </w:r>
    </w:p>
    <w:p w:rsidR="00CC24F9" w:rsidRDefault="00CC24F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24F9" w:rsidRDefault="00CC24F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24F9" w:rsidRDefault="00CC24F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He was elected Prior.</w:t>
      </w:r>
    </w:p>
    <w:p w:rsidR="00CC24F9" w:rsidRDefault="00CC24F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(V.C.H. Yorkshire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p.212)</w:t>
      </w:r>
    </w:p>
    <w:p w:rsidR="00CC24F9" w:rsidRDefault="00CC24F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24F9" w:rsidRDefault="00CC24F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24F9" w:rsidRPr="00CC24F9" w:rsidRDefault="00CC24F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  <w:bookmarkStart w:id="0" w:name="_GoBack"/>
      <w:bookmarkEnd w:id="0"/>
    </w:p>
    <w:sectPr w:rsidR="00CC24F9" w:rsidRPr="00CC24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4F9" w:rsidRDefault="00CC24F9" w:rsidP="00564E3C">
      <w:pPr>
        <w:spacing w:after="0" w:line="240" w:lineRule="auto"/>
      </w:pPr>
      <w:r>
        <w:separator/>
      </w:r>
    </w:p>
  </w:endnote>
  <w:endnote w:type="continuationSeparator" w:id="0">
    <w:p w:rsidR="00CC24F9" w:rsidRDefault="00CC24F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C24F9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4F9" w:rsidRDefault="00CC24F9" w:rsidP="00564E3C">
      <w:pPr>
        <w:spacing w:after="0" w:line="240" w:lineRule="auto"/>
      </w:pPr>
      <w:r>
        <w:separator/>
      </w:r>
    </w:p>
  </w:footnote>
  <w:footnote w:type="continuationSeparator" w:id="0">
    <w:p w:rsidR="00CC24F9" w:rsidRDefault="00CC24F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4F9"/>
    <w:rsid w:val="00372DC6"/>
    <w:rsid w:val="00564E3C"/>
    <w:rsid w:val="0064591D"/>
    <w:rsid w:val="00CC24F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F8375"/>
  <w15:chartTrackingRefBased/>
  <w15:docId w15:val="{03EA9F9B-6117-461B-998B-A77B1EAF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2016-01-09T12:07:00Z</dcterms:created>
  <dcterms:modified xsi:type="dcterms:W3CDTF">2016-01-09T12:11:00Z</dcterms:modified>
</cp:coreProperties>
</file>