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F8EB7" w14:textId="77777777" w:rsidR="006535B9" w:rsidRDefault="006535B9" w:rsidP="006535B9">
      <w:pPr>
        <w:rPr>
          <w:rFonts w:cs="Times New Roman"/>
        </w:rPr>
      </w:pPr>
      <w:r>
        <w:rPr>
          <w:rFonts w:cs="Times New Roman"/>
          <w:u w:val="single"/>
        </w:rPr>
        <w:t>Brother John THWENG</w:t>
      </w:r>
      <w:r>
        <w:rPr>
          <w:rFonts w:cs="Times New Roman"/>
        </w:rPr>
        <w:t xml:space="preserve">        (fl.1401)</w:t>
      </w:r>
    </w:p>
    <w:p w14:paraId="4772B4FB" w14:textId="77777777" w:rsidR="006535B9" w:rsidRDefault="006535B9" w:rsidP="006535B9">
      <w:pPr>
        <w:rPr>
          <w:rFonts w:cs="Times New Roman"/>
        </w:rPr>
      </w:pPr>
      <w:r>
        <w:rPr>
          <w:rFonts w:cs="Times New Roman"/>
        </w:rPr>
        <w:t>O.P.</w:t>
      </w:r>
    </w:p>
    <w:p w14:paraId="1695EB5C" w14:textId="77777777" w:rsidR="006535B9" w:rsidRDefault="006535B9" w:rsidP="006535B9">
      <w:pPr>
        <w:rPr>
          <w:rFonts w:cs="Times New Roman"/>
        </w:rPr>
      </w:pPr>
    </w:p>
    <w:p w14:paraId="1072EAA9" w14:textId="77777777" w:rsidR="006535B9" w:rsidRDefault="006535B9" w:rsidP="006535B9">
      <w:pPr>
        <w:rPr>
          <w:rFonts w:cs="Times New Roman"/>
        </w:rPr>
      </w:pPr>
    </w:p>
    <w:p w14:paraId="23A11EC0" w14:textId="77777777" w:rsidR="006535B9" w:rsidRDefault="006535B9" w:rsidP="006535B9">
      <w:pPr>
        <w:rPr>
          <w:rFonts w:cs="Times New Roman"/>
        </w:rPr>
      </w:pPr>
      <w:r>
        <w:rPr>
          <w:rFonts w:cs="Times New Roman"/>
        </w:rPr>
        <w:t>26 Feb.1401</w:t>
      </w:r>
      <w:r>
        <w:rPr>
          <w:rFonts w:cs="Times New Roman"/>
        </w:rPr>
        <w:tab/>
        <w:t>He was ordained acolyte in the parish church of Burton by Beverley.</w:t>
      </w:r>
    </w:p>
    <w:p w14:paraId="77257EEB" w14:textId="77777777" w:rsidR="006535B9" w:rsidRDefault="006535B9" w:rsidP="006535B9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10</w:t>
      </w:r>
      <w:r w:rsidRPr="00A83454">
        <w:rPr>
          <w:rFonts w:cs="Times New Roman"/>
        </w:rPr>
        <w:t>)</w:t>
      </w:r>
    </w:p>
    <w:p w14:paraId="7482EF09" w14:textId="77777777" w:rsidR="006535B9" w:rsidRDefault="006535B9" w:rsidP="006535B9">
      <w:pPr>
        <w:rPr>
          <w:rFonts w:cs="Times New Roman"/>
        </w:rPr>
      </w:pPr>
    </w:p>
    <w:p w14:paraId="5E191B3D" w14:textId="77777777" w:rsidR="006535B9" w:rsidRDefault="006535B9" w:rsidP="006535B9">
      <w:pPr>
        <w:rPr>
          <w:rFonts w:cs="Times New Roman"/>
        </w:rPr>
      </w:pPr>
    </w:p>
    <w:p w14:paraId="0436CD74" w14:textId="77777777" w:rsidR="006535B9" w:rsidRDefault="006535B9" w:rsidP="006535B9">
      <w:pPr>
        <w:rPr>
          <w:rFonts w:cs="Times New Roman"/>
        </w:rPr>
      </w:pPr>
      <w:r>
        <w:rPr>
          <w:rFonts w:cs="Times New Roman"/>
        </w:rPr>
        <w:t>19 November 2025</w:t>
      </w:r>
    </w:p>
    <w:p w14:paraId="607D2E00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D9E8" w14:textId="77777777" w:rsidR="006535B9" w:rsidRDefault="006535B9" w:rsidP="00086E2C">
      <w:r>
        <w:separator/>
      </w:r>
    </w:p>
  </w:endnote>
  <w:endnote w:type="continuationSeparator" w:id="0">
    <w:p w14:paraId="1220A9C3" w14:textId="77777777" w:rsidR="006535B9" w:rsidRDefault="006535B9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9B6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D63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656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08EF0" w14:textId="77777777" w:rsidR="006535B9" w:rsidRDefault="006535B9" w:rsidP="00086E2C">
      <w:r>
        <w:separator/>
      </w:r>
    </w:p>
  </w:footnote>
  <w:footnote w:type="continuationSeparator" w:id="0">
    <w:p w14:paraId="4C6C887F" w14:textId="77777777" w:rsidR="006535B9" w:rsidRDefault="006535B9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92D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7121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32F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5B9"/>
    <w:rsid w:val="00086E2C"/>
    <w:rsid w:val="000A2E7A"/>
    <w:rsid w:val="002244B7"/>
    <w:rsid w:val="00314D94"/>
    <w:rsid w:val="00617568"/>
    <w:rsid w:val="006535B9"/>
    <w:rsid w:val="006E68FA"/>
    <w:rsid w:val="008E2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945C8"/>
  <w15:chartTrackingRefBased/>
  <w15:docId w15:val="{703814A7-9192-4A9D-9070-46A4786E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5B9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14</TotalTime>
  <Pages>1</Pages>
  <Words>31</Words>
  <Characters>172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2025-12-03T21:04:00Z</dcterms:created>
  <dcterms:modified xsi:type="dcterms:W3CDTF">2025-12-03T21:18:00Z</dcterms:modified>
</cp:coreProperties>
</file>