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FF211" w14:textId="77777777" w:rsidR="000E5646" w:rsidRDefault="000E5646" w:rsidP="000E56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de THWENG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EC62F58" w14:textId="77777777" w:rsidR="000E5646" w:rsidRDefault="000E5646" w:rsidP="000E56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33383" w14:textId="77777777" w:rsidR="000E5646" w:rsidRDefault="000E5646" w:rsidP="000E56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ABFBB0" w14:textId="77777777" w:rsidR="000E5646" w:rsidRDefault="000E5646" w:rsidP="000E56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53E35345" w14:textId="77777777" w:rsidR="000E5646" w:rsidRDefault="000E5646" w:rsidP="000E56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52FE7115" w14:textId="77777777" w:rsidR="000E5646" w:rsidRDefault="000E5646" w:rsidP="000E56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East Riding of Yorkshire, the taxes of a fifteenth and a tenth.</w:t>
      </w:r>
    </w:p>
    <w:p w14:paraId="06450581" w14:textId="77777777" w:rsidR="000E5646" w:rsidRDefault="000E5646" w:rsidP="000E56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20F0D54C" w14:textId="77777777" w:rsidR="000E5646" w:rsidRDefault="000E5646" w:rsidP="000E56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37743" w14:textId="77777777" w:rsidR="000E5646" w:rsidRDefault="000E5646" w:rsidP="000E56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731717" w14:textId="77777777" w:rsidR="000E5646" w:rsidRDefault="000E5646" w:rsidP="000E56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p w14:paraId="2CF39475" w14:textId="77777777" w:rsidR="00BA00AB" w:rsidRPr="000E5646" w:rsidRDefault="00BA00AB" w:rsidP="000E5646"/>
    <w:sectPr w:rsidR="00BA00AB" w:rsidRPr="000E56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C4069" w14:textId="77777777" w:rsidR="00F26FA4" w:rsidRDefault="00F26FA4" w:rsidP="009139A6">
      <w:r>
        <w:separator/>
      </w:r>
    </w:p>
  </w:endnote>
  <w:endnote w:type="continuationSeparator" w:id="0">
    <w:p w14:paraId="470CDD46" w14:textId="77777777" w:rsidR="00F26FA4" w:rsidRDefault="00F26F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780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039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AAE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30A53" w14:textId="77777777" w:rsidR="00F26FA4" w:rsidRDefault="00F26FA4" w:rsidP="009139A6">
      <w:r>
        <w:separator/>
      </w:r>
    </w:p>
  </w:footnote>
  <w:footnote w:type="continuationSeparator" w:id="0">
    <w:p w14:paraId="3475ECDC" w14:textId="77777777" w:rsidR="00F26FA4" w:rsidRDefault="00F26F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6AC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F31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D46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FA4"/>
    <w:rsid w:val="000666E0"/>
    <w:rsid w:val="000E564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6FA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376EA"/>
  <w15:chartTrackingRefBased/>
  <w15:docId w15:val="{72948794-7E5E-4953-AE8F-BC31EBF7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2021-11-04T21:02:00Z</dcterms:created>
  <dcterms:modified xsi:type="dcterms:W3CDTF">2021-11-04T21:03:00Z</dcterms:modified>
</cp:coreProperties>
</file>