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154C9" w14:textId="77777777" w:rsidR="00AF7563" w:rsidRPr="00481937" w:rsidRDefault="00AF7563" w:rsidP="00AF7563">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Edmund de THWENG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2B0E6E06" w14:textId="77777777" w:rsidR="00AF7563" w:rsidRDefault="00AF7563" w:rsidP="00AF7563">
      <w:pPr>
        <w:pStyle w:val="NoSpacing"/>
        <w:ind w:left="1440" w:hanging="1440"/>
        <w:rPr>
          <w:rFonts w:ascii="Times New Roman" w:hAnsi="Times New Roman" w:cs="Times New Roman"/>
          <w:sz w:val="24"/>
          <w:szCs w:val="24"/>
        </w:rPr>
      </w:pPr>
    </w:p>
    <w:p w14:paraId="639FAF33" w14:textId="77777777" w:rsidR="00AF7563" w:rsidRDefault="00AF7563" w:rsidP="00AF7563">
      <w:pPr>
        <w:pStyle w:val="NoSpacing"/>
        <w:ind w:left="1440" w:hanging="1440"/>
        <w:rPr>
          <w:rFonts w:ascii="Times New Roman" w:hAnsi="Times New Roman" w:cs="Times New Roman"/>
          <w:sz w:val="24"/>
          <w:szCs w:val="24"/>
        </w:rPr>
      </w:pPr>
    </w:p>
    <w:p w14:paraId="00111B43" w14:textId="77777777" w:rsidR="00AF7563" w:rsidRDefault="00AF7563" w:rsidP="00AF7563">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2B4F83C0" w14:textId="77777777" w:rsidR="00AF7563" w:rsidRDefault="00AF7563" w:rsidP="00AF75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247E2F40" w14:textId="77777777" w:rsidR="00AF7563" w:rsidRDefault="00AF7563" w:rsidP="00AF756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East Riding of Yorkshire but not York, except ecclesiastical persons, the two fifteenths and two tenths granted to the King at the last Parliament.   (C.F.R. 1399-1405 p.286)</w:t>
      </w:r>
    </w:p>
    <w:p w14:paraId="17E76AD7" w14:textId="77777777" w:rsidR="00AF7563" w:rsidRDefault="00AF7563" w:rsidP="00AF7563">
      <w:pPr>
        <w:pStyle w:val="NoSpacing"/>
        <w:ind w:left="1440" w:hanging="1440"/>
        <w:rPr>
          <w:rFonts w:ascii="Times New Roman" w:hAnsi="Times New Roman" w:cs="Times New Roman"/>
          <w:sz w:val="24"/>
          <w:szCs w:val="24"/>
        </w:rPr>
      </w:pPr>
    </w:p>
    <w:p w14:paraId="23FA839D" w14:textId="77777777" w:rsidR="00AF7563" w:rsidRDefault="00AF7563" w:rsidP="00AF7563">
      <w:pPr>
        <w:pStyle w:val="NoSpacing"/>
        <w:ind w:left="1440" w:hanging="1440"/>
        <w:rPr>
          <w:rFonts w:ascii="Times New Roman" w:hAnsi="Times New Roman" w:cs="Times New Roman"/>
          <w:sz w:val="24"/>
          <w:szCs w:val="24"/>
        </w:rPr>
      </w:pPr>
    </w:p>
    <w:p w14:paraId="5C97D8C7" w14:textId="77777777" w:rsidR="00AF7563" w:rsidRDefault="00AF7563" w:rsidP="00AF7563">
      <w:pPr>
        <w:pStyle w:val="NoSpacing"/>
        <w:ind w:left="1440" w:hanging="1440"/>
        <w:rPr>
          <w:rFonts w:ascii="Times New Roman" w:hAnsi="Times New Roman" w:cs="Times New Roman"/>
          <w:sz w:val="24"/>
          <w:szCs w:val="24"/>
        </w:rPr>
      </w:pPr>
      <w:r>
        <w:rPr>
          <w:rFonts w:ascii="Times New Roman" w:hAnsi="Times New Roman" w:cs="Times New Roman"/>
          <w:sz w:val="24"/>
          <w:szCs w:val="24"/>
        </w:rPr>
        <w:t>16 July 2021</w:t>
      </w:r>
    </w:p>
    <w:p w14:paraId="22BC2C05"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D4D8B" w14:textId="77777777" w:rsidR="00AF7563" w:rsidRDefault="00AF7563" w:rsidP="009139A6">
      <w:r>
        <w:separator/>
      </w:r>
    </w:p>
  </w:endnote>
  <w:endnote w:type="continuationSeparator" w:id="0">
    <w:p w14:paraId="1E6C260E" w14:textId="77777777" w:rsidR="00AF7563" w:rsidRDefault="00AF756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CF2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D47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E87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18938" w14:textId="77777777" w:rsidR="00AF7563" w:rsidRDefault="00AF7563" w:rsidP="009139A6">
      <w:r>
        <w:separator/>
      </w:r>
    </w:p>
  </w:footnote>
  <w:footnote w:type="continuationSeparator" w:id="0">
    <w:p w14:paraId="7CAF6BED" w14:textId="77777777" w:rsidR="00AF7563" w:rsidRDefault="00AF756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750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7F51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ABE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563"/>
    <w:rsid w:val="000666E0"/>
    <w:rsid w:val="002510B7"/>
    <w:rsid w:val="005C130B"/>
    <w:rsid w:val="00826F5C"/>
    <w:rsid w:val="009139A6"/>
    <w:rsid w:val="009448BB"/>
    <w:rsid w:val="00A3176C"/>
    <w:rsid w:val="00AE65F8"/>
    <w:rsid w:val="00AF7563"/>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DDCA"/>
  <w15:chartTrackingRefBased/>
  <w15:docId w15:val="{07236D51-ABF5-4B80-9456-96901530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67</Words>
  <Characters>384</Characters>
  <Application>Microsoft Office Word</Application>
  <DocSecurity>0</DocSecurity>
  <Lines>3</Lines>
  <Paragraphs>1</Paragraphs>
  <ScaleCrop>false</ScaleCrop>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2021-08-09T06:53:00Z</dcterms:created>
  <dcterms:modified xsi:type="dcterms:W3CDTF">2021-08-09T06:54:00Z</dcterms:modified>
</cp:coreProperties>
</file>