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THWAYTES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Bishopthorpe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 Riding of Yorkshire, into 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Davile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24-18)</w:t>
      </w: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F0195" w:rsidRDefault="009F0195" w:rsidP="009F0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9F01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195" w:rsidRDefault="009F0195" w:rsidP="00564E3C">
      <w:pPr>
        <w:spacing w:after="0" w:line="240" w:lineRule="auto"/>
      </w:pPr>
      <w:r>
        <w:separator/>
      </w:r>
    </w:p>
  </w:endnote>
  <w:endnote w:type="continuationSeparator" w:id="0">
    <w:p w:rsidR="009F0195" w:rsidRDefault="009F01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F0195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195" w:rsidRDefault="009F0195" w:rsidP="00564E3C">
      <w:pPr>
        <w:spacing w:after="0" w:line="240" w:lineRule="auto"/>
      </w:pPr>
      <w:r>
        <w:separator/>
      </w:r>
    </w:p>
  </w:footnote>
  <w:footnote w:type="continuationSeparator" w:id="0">
    <w:p w:rsidR="009F0195" w:rsidRDefault="009F01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95"/>
    <w:rsid w:val="00372DC6"/>
    <w:rsid w:val="00564E3C"/>
    <w:rsid w:val="0064591D"/>
    <w:rsid w:val="009F019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E9455"/>
  <w15:chartTrackingRefBased/>
  <w15:docId w15:val="{F9A9D20E-C9F3-45C1-ACBB-36B8E14D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2016-01-26T22:18:00Z</dcterms:created>
  <dcterms:modified xsi:type="dcterms:W3CDTF">2016-01-26T22:18:00Z</dcterms:modified>
</cp:coreProperties>
</file>