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FD5A3" w14:textId="77777777" w:rsidR="00CF37F4" w:rsidRDefault="00CF37F4" w:rsidP="00CF37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THWAYTES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fl.1441-53)</w:t>
      </w:r>
    </w:p>
    <w:p w14:paraId="45E383F0" w14:textId="77777777" w:rsidR="00CF37F4" w:rsidRDefault="00CF37F4" w:rsidP="00CF37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44497118" w14:textId="77777777" w:rsidR="00CF37F4" w:rsidRDefault="00CF37F4" w:rsidP="00CF37F4">
      <w:pPr>
        <w:pStyle w:val="NoSpacing"/>
        <w:rPr>
          <w:rFonts w:cs="Times New Roman"/>
          <w:szCs w:val="24"/>
        </w:rPr>
      </w:pPr>
    </w:p>
    <w:p w14:paraId="50848D92" w14:textId="77777777" w:rsidR="00CF37F4" w:rsidRDefault="00CF37F4" w:rsidP="00CF37F4">
      <w:pPr>
        <w:pStyle w:val="NoSpacing"/>
        <w:rPr>
          <w:rFonts w:cs="Times New Roman"/>
          <w:szCs w:val="24"/>
        </w:rPr>
      </w:pPr>
    </w:p>
    <w:p w14:paraId="0837EA71" w14:textId="77777777" w:rsidR="00CF37F4" w:rsidRDefault="00CF37F4" w:rsidP="00CF37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1441</w:t>
      </w:r>
      <w:r>
        <w:rPr>
          <w:rFonts w:cs="Times New Roman"/>
          <w:szCs w:val="24"/>
        </w:rPr>
        <w:tab/>
        <w:t xml:space="preserve">Chancellor of Oxford.     </w:t>
      </w:r>
      <w:r w:rsidRPr="00BD5678">
        <w:rPr>
          <w:rFonts w:cs="Times New Roman"/>
          <w:szCs w:val="24"/>
        </w:rPr>
        <w:t xml:space="preserve">(Alumni </w:t>
      </w:r>
      <w:proofErr w:type="spellStart"/>
      <w:r w:rsidRPr="00BD5678">
        <w:rPr>
          <w:rFonts w:cs="Times New Roman"/>
          <w:szCs w:val="24"/>
        </w:rPr>
        <w:t>Cantab.</w:t>
      </w:r>
      <w:proofErr w:type="spellEnd"/>
      <w:r w:rsidRPr="00BD5678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241)</w:t>
      </w:r>
    </w:p>
    <w:p w14:paraId="6429A0B4" w14:textId="77777777" w:rsidR="00CF37F4" w:rsidRDefault="00CF37F4" w:rsidP="00CF37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>Master of Balliol College, Oxford University.   (ibid.)</w:t>
      </w:r>
    </w:p>
    <w:p w14:paraId="2C070750" w14:textId="77777777" w:rsidR="00CF37F4" w:rsidRDefault="00CF37F4" w:rsidP="00CF37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Chancellor again.    (ibid.)</w:t>
      </w:r>
    </w:p>
    <w:p w14:paraId="24B04D73" w14:textId="77777777" w:rsidR="00CF37F4" w:rsidRDefault="00CF37F4" w:rsidP="00CF37F4">
      <w:pPr>
        <w:pStyle w:val="NoSpacing"/>
        <w:rPr>
          <w:rFonts w:cs="Times New Roman"/>
          <w:szCs w:val="24"/>
        </w:rPr>
      </w:pPr>
    </w:p>
    <w:p w14:paraId="1A97EFE6" w14:textId="77777777" w:rsidR="00CF37F4" w:rsidRDefault="00CF37F4" w:rsidP="00CF37F4">
      <w:pPr>
        <w:pStyle w:val="NoSpacing"/>
        <w:rPr>
          <w:rFonts w:cs="Times New Roman"/>
          <w:szCs w:val="24"/>
        </w:rPr>
      </w:pPr>
    </w:p>
    <w:p w14:paraId="51DB0A18" w14:textId="77777777" w:rsidR="00CF37F4" w:rsidRDefault="00CF37F4" w:rsidP="00CF37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October 2021</w:t>
      </w:r>
    </w:p>
    <w:p w14:paraId="7EA414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D2D98" w14:textId="77777777" w:rsidR="00CF37F4" w:rsidRDefault="00CF37F4" w:rsidP="009139A6">
      <w:r>
        <w:separator/>
      </w:r>
    </w:p>
  </w:endnote>
  <w:endnote w:type="continuationSeparator" w:id="0">
    <w:p w14:paraId="458F85B9" w14:textId="77777777" w:rsidR="00CF37F4" w:rsidRDefault="00CF37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872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EDD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071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70A90" w14:textId="77777777" w:rsidR="00CF37F4" w:rsidRDefault="00CF37F4" w:rsidP="009139A6">
      <w:r>
        <w:separator/>
      </w:r>
    </w:p>
  </w:footnote>
  <w:footnote w:type="continuationSeparator" w:id="0">
    <w:p w14:paraId="547EA8B2" w14:textId="77777777" w:rsidR="00CF37F4" w:rsidRDefault="00CF37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77D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1E0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E1E5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7F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F37F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55851"/>
  <w15:chartTrackingRefBased/>
  <w15:docId w15:val="{1A1CD0D5-4FD7-421A-800E-31114810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2022-12-30T20:22:00Z</dcterms:created>
  <dcterms:modified xsi:type="dcterms:W3CDTF">2022-12-30T20:22:00Z</dcterms:modified>
</cp:coreProperties>
</file>