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39E8" w14:textId="277C85F4" w:rsidR="00BA00AB" w:rsidRDefault="00F844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THWAYTES</w:t>
      </w:r>
      <w:r>
        <w:rPr>
          <w:rFonts w:cs="Times New Roman"/>
          <w:szCs w:val="24"/>
        </w:rPr>
        <w:t xml:space="preserve">       (fl.1462)</w:t>
      </w:r>
    </w:p>
    <w:p w14:paraId="781DF962" w14:textId="5AABC474" w:rsidR="00F84478" w:rsidRDefault="00F844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Lofthouse.</w:t>
      </w:r>
    </w:p>
    <w:p w14:paraId="3257D5A1" w14:textId="77777777" w:rsidR="00F84478" w:rsidRDefault="00F84478" w:rsidP="009139A6">
      <w:pPr>
        <w:pStyle w:val="NoSpacing"/>
        <w:rPr>
          <w:rFonts w:cs="Times New Roman"/>
          <w:szCs w:val="24"/>
        </w:rPr>
      </w:pPr>
    </w:p>
    <w:p w14:paraId="3A8BA8D9" w14:textId="77777777" w:rsidR="00F84478" w:rsidRDefault="00F84478" w:rsidP="009139A6">
      <w:pPr>
        <w:pStyle w:val="NoSpacing"/>
        <w:rPr>
          <w:rFonts w:cs="Times New Roman"/>
          <w:szCs w:val="24"/>
        </w:rPr>
      </w:pPr>
    </w:p>
    <w:p w14:paraId="22A9161F" w14:textId="4922C581" w:rsidR="00F84478" w:rsidRDefault="00F844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Jan.1462</w:t>
      </w:r>
      <w:r>
        <w:rPr>
          <w:rFonts w:cs="Times New Roman"/>
          <w:szCs w:val="24"/>
        </w:rPr>
        <w:tab/>
        <w:t>He made his Will.   (W.Y.R. p.169)</w:t>
      </w:r>
    </w:p>
    <w:p w14:paraId="4CE92AE7" w14:textId="77777777" w:rsidR="00F84478" w:rsidRDefault="00F84478" w:rsidP="009139A6">
      <w:pPr>
        <w:pStyle w:val="NoSpacing"/>
        <w:rPr>
          <w:rFonts w:cs="Times New Roman"/>
          <w:szCs w:val="24"/>
        </w:rPr>
      </w:pPr>
    </w:p>
    <w:p w14:paraId="63D2BCE6" w14:textId="77777777" w:rsidR="00F84478" w:rsidRDefault="00F84478" w:rsidP="009139A6">
      <w:pPr>
        <w:pStyle w:val="NoSpacing"/>
        <w:rPr>
          <w:rFonts w:cs="Times New Roman"/>
          <w:szCs w:val="24"/>
        </w:rPr>
      </w:pPr>
    </w:p>
    <w:p w14:paraId="3B2C5682" w14:textId="77588C3A" w:rsidR="00F84478" w:rsidRPr="00F84478" w:rsidRDefault="00F844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2024</w:t>
      </w:r>
    </w:p>
    <w:sectPr w:rsidR="00F84478" w:rsidRPr="00F844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95D76" w14:textId="77777777" w:rsidR="00F84478" w:rsidRDefault="00F84478" w:rsidP="009139A6">
      <w:r>
        <w:separator/>
      </w:r>
    </w:p>
  </w:endnote>
  <w:endnote w:type="continuationSeparator" w:id="0">
    <w:p w14:paraId="0EEBA5EE" w14:textId="77777777" w:rsidR="00F84478" w:rsidRDefault="00F844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AB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C4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12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CD8F6" w14:textId="77777777" w:rsidR="00F84478" w:rsidRDefault="00F84478" w:rsidP="009139A6">
      <w:r>
        <w:separator/>
      </w:r>
    </w:p>
  </w:footnote>
  <w:footnote w:type="continuationSeparator" w:id="0">
    <w:p w14:paraId="2E5578B3" w14:textId="77777777" w:rsidR="00F84478" w:rsidRDefault="00F844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10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A68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50C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7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4D546"/>
  <w15:chartTrackingRefBased/>
  <w15:docId w15:val="{D82A5B94-EC9D-48BD-ADB2-4E84DDC9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2024-02-12T07:35:00Z</dcterms:created>
  <dcterms:modified xsi:type="dcterms:W3CDTF">2024-02-12T07:39:00Z</dcterms:modified>
</cp:coreProperties>
</file>