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8772B" w14:textId="77777777" w:rsidR="002850E7" w:rsidRDefault="002850E7" w:rsidP="002850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THWAYTES</w:t>
      </w:r>
      <w:r>
        <w:rPr>
          <w:rFonts w:ascii="Times New Roman" w:hAnsi="Times New Roman" w:cs="Times New Roman"/>
        </w:rPr>
        <w:t xml:space="preserve">     (fl.1484)</w:t>
      </w:r>
    </w:p>
    <w:p w14:paraId="6500900D" w14:textId="77777777" w:rsidR="002850E7" w:rsidRDefault="002850E7" w:rsidP="002850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61A31DFC" w14:textId="77777777" w:rsidR="002850E7" w:rsidRDefault="002850E7" w:rsidP="002850E7">
      <w:pPr>
        <w:rPr>
          <w:rFonts w:ascii="Times New Roman" w:hAnsi="Times New Roman" w:cs="Times New Roman"/>
        </w:rPr>
      </w:pPr>
    </w:p>
    <w:p w14:paraId="49C22F87" w14:textId="77777777" w:rsidR="002850E7" w:rsidRDefault="002850E7" w:rsidP="002850E7">
      <w:pPr>
        <w:rPr>
          <w:rFonts w:ascii="Times New Roman" w:hAnsi="Times New Roman" w:cs="Times New Roman"/>
        </w:rPr>
      </w:pPr>
    </w:p>
    <w:p w14:paraId="39A625DC" w14:textId="77777777" w:rsidR="002850E7" w:rsidRDefault="002850E7" w:rsidP="002850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Alesia </w:t>
      </w:r>
      <w:proofErr w:type="spellStart"/>
      <w:r>
        <w:rPr>
          <w:rFonts w:ascii="Times New Roman" w:hAnsi="Times New Roman" w:cs="Times New Roman"/>
        </w:rPr>
        <w:t>Thwaytes</w:t>
      </w:r>
      <w:proofErr w:type="spellEnd"/>
      <w:r>
        <w:rPr>
          <w:rFonts w:ascii="Times New Roman" w:hAnsi="Times New Roman" w:cs="Times New Roman"/>
        </w:rPr>
        <w:t xml:space="preserve">(q.v.) made a plaint of forcible entry against </w:t>
      </w:r>
    </w:p>
    <w:p w14:paraId="36073E44" w14:textId="77777777" w:rsidR="002850E7" w:rsidRDefault="002850E7" w:rsidP="002850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Margaret </w:t>
      </w:r>
      <w:proofErr w:type="spellStart"/>
      <w:r>
        <w:rPr>
          <w:rFonts w:ascii="Times New Roman" w:hAnsi="Times New Roman" w:cs="Times New Roman"/>
        </w:rPr>
        <w:t>Eltoftys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Farnhill</w:t>
      </w:r>
      <w:proofErr w:type="spellEnd"/>
      <w:r>
        <w:rPr>
          <w:rFonts w:ascii="Times New Roman" w:hAnsi="Times New Roman" w:cs="Times New Roman"/>
        </w:rPr>
        <w:t>, West Riding of Yorkshire(q.v.) and 13 others.</w:t>
      </w:r>
    </w:p>
    <w:p w14:paraId="4EEC8C45" w14:textId="7DF864DF" w:rsidR="002850E7" w:rsidRDefault="002850E7" w:rsidP="002850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B47F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1DA1351" w14:textId="77777777" w:rsidR="00501087" w:rsidRDefault="00501087" w:rsidP="005010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William Jepson of Newcastle upon </w:t>
      </w:r>
    </w:p>
    <w:p w14:paraId="6623ED7B" w14:textId="77777777" w:rsidR="00501087" w:rsidRDefault="00501087" w:rsidP="005010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Tyne, chaplain(q.v.).</w:t>
      </w:r>
    </w:p>
    <w:p w14:paraId="0B5A6679" w14:textId="77777777" w:rsidR="00501087" w:rsidRDefault="00501087" w:rsidP="005010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6B47F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D42AC55" w14:textId="77777777" w:rsidR="00501087" w:rsidRDefault="00501087" w:rsidP="002850E7">
      <w:pPr>
        <w:rPr>
          <w:rFonts w:ascii="Times New Roman" w:hAnsi="Times New Roman" w:cs="Times New Roman"/>
        </w:rPr>
      </w:pPr>
    </w:p>
    <w:p w14:paraId="63CE1D8A" w14:textId="77777777" w:rsidR="002850E7" w:rsidRDefault="002850E7" w:rsidP="002850E7">
      <w:pPr>
        <w:rPr>
          <w:rFonts w:ascii="Times New Roman" w:hAnsi="Times New Roman" w:cs="Times New Roman"/>
        </w:rPr>
      </w:pPr>
    </w:p>
    <w:p w14:paraId="7550153D" w14:textId="77777777" w:rsidR="002850E7" w:rsidRDefault="002850E7" w:rsidP="002850E7">
      <w:pPr>
        <w:rPr>
          <w:rFonts w:ascii="Times New Roman" w:hAnsi="Times New Roman" w:cs="Times New Roman"/>
        </w:rPr>
      </w:pPr>
    </w:p>
    <w:p w14:paraId="1C4BCAC3" w14:textId="2E40809A" w:rsidR="002850E7" w:rsidRDefault="002850E7" w:rsidP="002850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February 2019</w:t>
      </w:r>
    </w:p>
    <w:p w14:paraId="7B925D72" w14:textId="39F682E6" w:rsidR="00501087" w:rsidRDefault="00501087" w:rsidP="002850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November 2019</w:t>
      </w:r>
      <w:bookmarkStart w:id="0" w:name="_GoBack"/>
      <w:bookmarkEnd w:id="0"/>
    </w:p>
    <w:p w14:paraId="7E5973C2" w14:textId="77777777" w:rsidR="006B2F86" w:rsidRPr="00E71FC3" w:rsidRDefault="00501087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6B281" w14:textId="77777777" w:rsidR="002850E7" w:rsidRDefault="002850E7" w:rsidP="00E71FC3">
      <w:r>
        <w:separator/>
      </w:r>
    </w:p>
  </w:endnote>
  <w:endnote w:type="continuationSeparator" w:id="0">
    <w:p w14:paraId="6F096D7B" w14:textId="77777777" w:rsidR="002850E7" w:rsidRDefault="002850E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B14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BADB41" w14:textId="77777777" w:rsidR="002850E7" w:rsidRDefault="002850E7" w:rsidP="00E71FC3">
      <w:r>
        <w:separator/>
      </w:r>
    </w:p>
  </w:footnote>
  <w:footnote w:type="continuationSeparator" w:id="0">
    <w:p w14:paraId="3DD79C32" w14:textId="77777777" w:rsidR="002850E7" w:rsidRDefault="002850E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0E7"/>
    <w:rsid w:val="001A7C09"/>
    <w:rsid w:val="002850E7"/>
    <w:rsid w:val="0050108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B4E93"/>
  <w15:chartTrackingRefBased/>
  <w15:docId w15:val="{45C2B903-9181-4A86-B6E0-E80BC7F66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0E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850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2019-02-22T21:21:00Z</dcterms:created>
  <dcterms:modified xsi:type="dcterms:W3CDTF">2019-11-29T09:34:00Z</dcterms:modified>
</cp:coreProperties>
</file>