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C8C38" w14:textId="77777777" w:rsidR="002A6E47" w:rsidRDefault="002A6E47" w:rsidP="002A6E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THWAYTES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6D0C3AD9" w14:textId="77777777" w:rsidR="002A6E47" w:rsidRDefault="002A6E47" w:rsidP="002A6E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</w:t>
      </w:r>
    </w:p>
    <w:p w14:paraId="093A965D" w14:textId="77777777" w:rsidR="002A6E47" w:rsidRDefault="002A6E47" w:rsidP="002A6E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7A72742" w14:textId="77777777" w:rsidR="002A6E47" w:rsidRDefault="002A6E47" w:rsidP="002A6E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299CEAA" w14:textId="77777777" w:rsidR="002A6E47" w:rsidRDefault="002A6E47" w:rsidP="002A6E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Helperby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hosteler(q.v.),</w:t>
      </w:r>
    </w:p>
    <w:p w14:paraId="719A38BB" w14:textId="77777777" w:rsidR="002A6E47" w:rsidRDefault="002A6E47" w:rsidP="002A6E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Hoton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cutler(q.v.),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Chucher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York(q.v.) and</w:t>
      </w:r>
    </w:p>
    <w:p w14:paraId="447F4A21" w14:textId="77777777" w:rsidR="002A6E47" w:rsidRDefault="002A6E47" w:rsidP="002A6E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Belyngham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York. merchant(q.v.).</w:t>
      </w:r>
    </w:p>
    <w:p w14:paraId="624BB8EA" w14:textId="77777777" w:rsidR="002A6E47" w:rsidRDefault="002A6E47" w:rsidP="002A6E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E01DC8D" w14:textId="77777777" w:rsidR="002A6E47" w:rsidRDefault="002A6E47" w:rsidP="002A6E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876C424" w14:textId="77777777" w:rsidR="002A6E47" w:rsidRDefault="002A6E47" w:rsidP="002A6E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4F9EBF" w14:textId="77777777" w:rsidR="002A6E47" w:rsidRDefault="002A6E47" w:rsidP="002A6E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2022</w:t>
      </w:r>
    </w:p>
    <w:p w14:paraId="0954E68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93B1E" w14:textId="77777777" w:rsidR="002A6E47" w:rsidRDefault="002A6E47" w:rsidP="009139A6">
      <w:r>
        <w:separator/>
      </w:r>
    </w:p>
  </w:endnote>
  <w:endnote w:type="continuationSeparator" w:id="0">
    <w:p w14:paraId="1DBF8925" w14:textId="77777777" w:rsidR="002A6E47" w:rsidRDefault="002A6E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5F2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883C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915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B68EF" w14:textId="77777777" w:rsidR="002A6E47" w:rsidRDefault="002A6E47" w:rsidP="009139A6">
      <w:r>
        <w:separator/>
      </w:r>
    </w:p>
  </w:footnote>
  <w:footnote w:type="continuationSeparator" w:id="0">
    <w:p w14:paraId="3DB62871" w14:textId="77777777" w:rsidR="002A6E47" w:rsidRDefault="002A6E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4BF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3D7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D5A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E47"/>
    <w:rsid w:val="000666E0"/>
    <w:rsid w:val="002510B7"/>
    <w:rsid w:val="002A6E4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AAE5F"/>
  <w15:chartTrackingRefBased/>
  <w15:docId w15:val="{8EF286E6-9FE3-4C71-A6DD-08C0605A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A6E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2022-07-07T08:03:00Z</dcterms:created>
  <dcterms:modified xsi:type="dcterms:W3CDTF">2022-07-07T08:03:00Z</dcterms:modified>
</cp:coreProperties>
</file>