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84C62" w14:textId="77777777" w:rsidR="00262A46" w:rsidRDefault="00262A46" w:rsidP="00262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THWAYTES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01F707FF" w14:textId="77777777" w:rsidR="00262A46" w:rsidRDefault="00262A46" w:rsidP="00262A46">
      <w:pPr>
        <w:pStyle w:val="NoSpacing"/>
        <w:rPr>
          <w:rFonts w:cs="Times New Roman"/>
          <w:szCs w:val="24"/>
        </w:rPr>
      </w:pPr>
    </w:p>
    <w:p w14:paraId="7CFA848B" w14:textId="77777777" w:rsidR="00262A46" w:rsidRDefault="00262A46" w:rsidP="00262A46">
      <w:pPr>
        <w:pStyle w:val="NoSpacing"/>
        <w:rPr>
          <w:rFonts w:cs="Times New Roman"/>
          <w:szCs w:val="24"/>
        </w:rPr>
      </w:pPr>
    </w:p>
    <w:p w14:paraId="31BBD092" w14:textId="77777777" w:rsidR="00262A46" w:rsidRDefault="00262A46" w:rsidP="00262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the West Riding of Yorkshire.</w:t>
      </w:r>
    </w:p>
    <w:p w14:paraId="0D3D3634" w14:textId="77777777" w:rsidR="00262A46" w:rsidRDefault="00262A46" w:rsidP="00262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pp.559-560)</w:t>
      </w:r>
    </w:p>
    <w:p w14:paraId="00550F1C" w14:textId="77777777" w:rsidR="00262A46" w:rsidRDefault="00262A46" w:rsidP="00262A46">
      <w:pPr>
        <w:pStyle w:val="NoSpacing"/>
        <w:rPr>
          <w:rFonts w:cs="Times New Roman"/>
          <w:szCs w:val="24"/>
        </w:rPr>
      </w:pPr>
    </w:p>
    <w:p w14:paraId="5A314AB6" w14:textId="77777777" w:rsidR="00262A46" w:rsidRDefault="00262A46" w:rsidP="00262A46">
      <w:pPr>
        <w:pStyle w:val="NoSpacing"/>
        <w:rPr>
          <w:rFonts w:cs="Times New Roman"/>
          <w:szCs w:val="24"/>
        </w:rPr>
      </w:pPr>
    </w:p>
    <w:p w14:paraId="300C0209" w14:textId="77777777" w:rsidR="00262A46" w:rsidRDefault="00262A46" w:rsidP="00262A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December 2024</w:t>
      </w:r>
    </w:p>
    <w:p w14:paraId="7C6FC8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089FA" w14:textId="77777777" w:rsidR="00262A46" w:rsidRDefault="00262A46" w:rsidP="009139A6">
      <w:r>
        <w:separator/>
      </w:r>
    </w:p>
  </w:endnote>
  <w:endnote w:type="continuationSeparator" w:id="0">
    <w:p w14:paraId="040DD079" w14:textId="77777777" w:rsidR="00262A46" w:rsidRDefault="00262A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CE9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8CA3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9FA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01768" w14:textId="77777777" w:rsidR="00262A46" w:rsidRDefault="00262A46" w:rsidP="009139A6">
      <w:r>
        <w:separator/>
      </w:r>
    </w:p>
  </w:footnote>
  <w:footnote w:type="continuationSeparator" w:id="0">
    <w:p w14:paraId="144A8803" w14:textId="77777777" w:rsidR="00262A46" w:rsidRDefault="00262A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F01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DC3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CBB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A46"/>
    <w:rsid w:val="000666E0"/>
    <w:rsid w:val="002510B7"/>
    <w:rsid w:val="00262A46"/>
    <w:rsid w:val="00270799"/>
    <w:rsid w:val="002E5A0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B9484"/>
  <w15:chartTrackingRefBased/>
  <w15:docId w15:val="{00FF9BFF-FF85-4570-B637-3E951621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2024-12-13T21:01:00Z</dcterms:created>
  <dcterms:modified xsi:type="dcterms:W3CDTF">2024-12-13T21:01:00Z</dcterms:modified>
</cp:coreProperties>
</file>