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E93AC" w14:textId="77777777" w:rsidR="00874CCC" w:rsidRDefault="00874CCC" w:rsidP="00874C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Alesia THWAYTES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DF3FCD6" w14:textId="77777777" w:rsidR="00874CCC" w:rsidRDefault="00874CCC" w:rsidP="00874C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Widow.</w:t>
      </w:r>
    </w:p>
    <w:p w14:paraId="64375EEE" w14:textId="77777777" w:rsidR="00874CCC" w:rsidRDefault="00874CCC" w:rsidP="00874CCC">
      <w:pPr>
        <w:rPr>
          <w:rFonts w:ascii="Times New Roman" w:hAnsi="Times New Roman" w:cs="Times New Roman"/>
        </w:rPr>
      </w:pPr>
    </w:p>
    <w:p w14:paraId="3B41AB59" w14:textId="77777777" w:rsidR="00874CCC" w:rsidRDefault="00874CCC" w:rsidP="00874CCC">
      <w:pPr>
        <w:rPr>
          <w:rFonts w:ascii="Times New Roman" w:hAnsi="Times New Roman" w:cs="Times New Roman"/>
        </w:rPr>
      </w:pPr>
    </w:p>
    <w:p w14:paraId="61575BD5" w14:textId="77777777" w:rsidR="00874CCC" w:rsidRDefault="00874CCC" w:rsidP="00874C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 and John </w:t>
      </w:r>
      <w:proofErr w:type="spellStart"/>
      <w:r>
        <w:rPr>
          <w:rFonts w:ascii="Times New Roman" w:hAnsi="Times New Roman" w:cs="Times New Roman"/>
        </w:rPr>
        <w:t>Thwaytes</w:t>
      </w:r>
      <w:proofErr w:type="spellEnd"/>
      <w:r>
        <w:rPr>
          <w:rFonts w:ascii="Times New Roman" w:hAnsi="Times New Roman" w:cs="Times New Roman"/>
        </w:rPr>
        <w:t xml:space="preserve">(q.v.) made a plaint of forcible entry against </w:t>
      </w:r>
    </w:p>
    <w:p w14:paraId="6F6AE6CC" w14:textId="77777777" w:rsidR="00874CCC" w:rsidRDefault="00874CCC" w:rsidP="00874C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Margaret </w:t>
      </w:r>
      <w:proofErr w:type="spellStart"/>
      <w:r>
        <w:rPr>
          <w:rFonts w:ascii="Times New Roman" w:hAnsi="Times New Roman" w:cs="Times New Roman"/>
        </w:rPr>
        <w:t>Eltoftys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Farnhill</w:t>
      </w:r>
      <w:proofErr w:type="spellEnd"/>
      <w:r>
        <w:rPr>
          <w:rFonts w:ascii="Times New Roman" w:hAnsi="Times New Roman" w:cs="Times New Roman"/>
        </w:rPr>
        <w:t>, West Riding of Yorkshire(q.v.) and 13 others.</w:t>
      </w:r>
    </w:p>
    <w:p w14:paraId="732519F1" w14:textId="77777777" w:rsidR="00874CCC" w:rsidRDefault="00874CCC" w:rsidP="00874C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B47F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16119E0" w14:textId="77777777" w:rsidR="00874CCC" w:rsidRDefault="00874CCC" w:rsidP="00874CCC">
      <w:pPr>
        <w:rPr>
          <w:rFonts w:ascii="Times New Roman" w:hAnsi="Times New Roman" w:cs="Times New Roman"/>
        </w:rPr>
      </w:pPr>
    </w:p>
    <w:p w14:paraId="352A92CC" w14:textId="77777777" w:rsidR="00874CCC" w:rsidRDefault="00874CCC" w:rsidP="00874CCC">
      <w:pPr>
        <w:rPr>
          <w:rFonts w:ascii="Times New Roman" w:hAnsi="Times New Roman" w:cs="Times New Roman"/>
        </w:rPr>
      </w:pPr>
    </w:p>
    <w:p w14:paraId="3D4E6FA8" w14:textId="77777777" w:rsidR="00874CCC" w:rsidRDefault="00874CCC" w:rsidP="00874C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February 2019</w:t>
      </w:r>
    </w:p>
    <w:p w14:paraId="6D56697D" w14:textId="77777777" w:rsidR="006B2F86" w:rsidRPr="00E71FC3" w:rsidRDefault="00874CC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3A777" w14:textId="77777777" w:rsidR="00874CCC" w:rsidRDefault="00874CCC" w:rsidP="00E71FC3">
      <w:r>
        <w:separator/>
      </w:r>
    </w:p>
  </w:endnote>
  <w:endnote w:type="continuationSeparator" w:id="0">
    <w:p w14:paraId="71D1B39F" w14:textId="77777777" w:rsidR="00874CCC" w:rsidRDefault="00874CC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C5521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19D586" w14:textId="77777777" w:rsidR="00874CCC" w:rsidRDefault="00874CCC" w:rsidP="00E71FC3">
      <w:r>
        <w:separator/>
      </w:r>
    </w:p>
  </w:footnote>
  <w:footnote w:type="continuationSeparator" w:id="0">
    <w:p w14:paraId="096A7933" w14:textId="77777777" w:rsidR="00874CCC" w:rsidRDefault="00874CC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CCC"/>
    <w:rsid w:val="001A7C09"/>
    <w:rsid w:val="00577BD5"/>
    <w:rsid w:val="00656CBA"/>
    <w:rsid w:val="006A1F77"/>
    <w:rsid w:val="00733BE7"/>
    <w:rsid w:val="00874CC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978DD"/>
  <w15:chartTrackingRefBased/>
  <w15:docId w15:val="{797E4229-A08E-46F4-BFD6-6EF969436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4CC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74C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2019-02-22T21:20:00Z</dcterms:created>
  <dcterms:modified xsi:type="dcterms:W3CDTF">2019-02-22T21:21:00Z</dcterms:modified>
</cp:coreProperties>
</file>