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BF3198" w14:textId="77777777" w:rsidR="00CC60D8" w:rsidRDefault="00CC60D8" w:rsidP="00CC60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THWAITES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1430-1475)</w:t>
      </w:r>
    </w:p>
    <w:p w14:paraId="17DE7687" w14:textId="77777777" w:rsidR="00CC60D8" w:rsidRDefault="00CC60D8" w:rsidP="00CC60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Lofthouse.</w:t>
      </w:r>
    </w:p>
    <w:p w14:paraId="4C75D882" w14:textId="77777777" w:rsidR="00CC60D8" w:rsidRDefault="00CC60D8" w:rsidP="00CC60D8">
      <w:pPr>
        <w:pStyle w:val="NoSpacing"/>
        <w:rPr>
          <w:rFonts w:cs="Times New Roman"/>
          <w:szCs w:val="24"/>
        </w:rPr>
      </w:pPr>
    </w:p>
    <w:p w14:paraId="5FFFC74B" w14:textId="77777777" w:rsidR="00CC60D8" w:rsidRDefault="00CC60D8" w:rsidP="00CC60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Alice de la Hay(q.v.).</w:t>
      </w:r>
    </w:p>
    <w:p w14:paraId="728D80CE" w14:textId="77777777" w:rsidR="00CC60D8" w:rsidRDefault="00CC60D8" w:rsidP="00CC60D8">
      <w:pPr>
        <w:pStyle w:val="NoSpacing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( UK</w:t>
      </w:r>
      <w:proofErr w:type="gramEnd"/>
      <w:r>
        <w:rPr>
          <w:rFonts w:cs="Times New Roman"/>
          <w:szCs w:val="24"/>
        </w:rPr>
        <w:t xml:space="preserve"> and Ireland, Find A Grave Index, 1300’s – current)</w:t>
      </w:r>
    </w:p>
    <w:p w14:paraId="399342A4" w14:textId="77777777" w:rsidR="00CC60D8" w:rsidRDefault="00CC60D8" w:rsidP="00CC60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Daughter:   Joan(q.v.) = Lionel </w:t>
      </w:r>
      <w:proofErr w:type="gramStart"/>
      <w:r>
        <w:rPr>
          <w:rFonts w:cs="Times New Roman"/>
          <w:szCs w:val="24"/>
        </w:rPr>
        <w:t>Copley(</w:t>
      </w:r>
      <w:proofErr w:type="gramEnd"/>
      <w:r>
        <w:rPr>
          <w:rFonts w:cs="Times New Roman"/>
          <w:szCs w:val="24"/>
        </w:rPr>
        <w:t>d.1508)(q.v.).   (ibid.)</w:t>
      </w:r>
    </w:p>
    <w:p w14:paraId="61706551" w14:textId="77777777" w:rsidR="00CC60D8" w:rsidRDefault="00CC60D8" w:rsidP="00CC60D8">
      <w:pPr>
        <w:pStyle w:val="NoSpacing"/>
        <w:rPr>
          <w:rFonts w:cs="Times New Roman"/>
          <w:szCs w:val="24"/>
        </w:rPr>
      </w:pPr>
    </w:p>
    <w:p w14:paraId="2FEBC92A" w14:textId="77777777" w:rsidR="00CC60D8" w:rsidRDefault="00CC60D8" w:rsidP="00CC60D8">
      <w:pPr>
        <w:pStyle w:val="NoSpacing"/>
        <w:rPr>
          <w:rFonts w:cs="Times New Roman"/>
          <w:szCs w:val="24"/>
        </w:rPr>
      </w:pPr>
    </w:p>
    <w:p w14:paraId="039129F3" w14:textId="77777777" w:rsidR="00CC60D8" w:rsidRDefault="00CC60D8" w:rsidP="00CC60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Jan.1475</w:t>
      </w:r>
      <w:r>
        <w:rPr>
          <w:rFonts w:cs="Times New Roman"/>
          <w:szCs w:val="24"/>
        </w:rPr>
        <w:tab/>
        <w:t xml:space="preserve">He </w:t>
      </w:r>
      <w:proofErr w:type="gramStart"/>
      <w:r>
        <w:rPr>
          <w:rFonts w:cs="Times New Roman"/>
          <w:szCs w:val="24"/>
        </w:rPr>
        <w:t>died, and</w:t>
      </w:r>
      <w:proofErr w:type="gramEnd"/>
      <w:r>
        <w:rPr>
          <w:rFonts w:cs="Times New Roman"/>
          <w:szCs w:val="24"/>
        </w:rPr>
        <w:t xml:space="preserve"> was buried in Selby Abbey.   (ibid.)</w:t>
      </w:r>
    </w:p>
    <w:p w14:paraId="73031302" w14:textId="77777777" w:rsidR="00CC60D8" w:rsidRDefault="00CC60D8" w:rsidP="00CC60D8">
      <w:pPr>
        <w:pStyle w:val="NoSpacing"/>
        <w:rPr>
          <w:rFonts w:cs="Times New Roman"/>
          <w:szCs w:val="24"/>
        </w:rPr>
      </w:pPr>
    </w:p>
    <w:p w14:paraId="57FD3BB8" w14:textId="77777777" w:rsidR="00CC60D8" w:rsidRDefault="00CC60D8" w:rsidP="00CC60D8">
      <w:pPr>
        <w:pStyle w:val="NoSpacing"/>
        <w:rPr>
          <w:rFonts w:cs="Times New Roman"/>
          <w:szCs w:val="24"/>
        </w:rPr>
      </w:pPr>
    </w:p>
    <w:p w14:paraId="28E8F5C2" w14:textId="77777777" w:rsidR="00CC60D8" w:rsidRDefault="00CC60D8" w:rsidP="00CC60D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p w14:paraId="74B3A6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B5AEDD" w14:textId="77777777" w:rsidR="00CC60D8" w:rsidRDefault="00CC60D8" w:rsidP="009139A6">
      <w:r>
        <w:separator/>
      </w:r>
    </w:p>
  </w:endnote>
  <w:endnote w:type="continuationSeparator" w:id="0">
    <w:p w14:paraId="481DE567" w14:textId="77777777" w:rsidR="00CC60D8" w:rsidRDefault="00CC60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D048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6A8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A914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1EF37" w14:textId="77777777" w:rsidR="00CC60D8" w:rsidRDefault="00CC60D8" w:rsidP="009139A6">
      <w:r>
        <w:separator/>
      </w:r>
    </w:p>
  </w:footnote>
  <w:footnote w:type="continuationSeparator" w:id="0">
    <w:p w14:paraId="36459683" w14:textId="77777777" w:rsidR="00CC60D8" w:rsidRDefault="00CC60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545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391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6EB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0D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CC60D8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BE027"/>
  <w15:chartTrackingRefBased/>
  <w15:docId w15:val="{0474B9EF-AE84-4C36-8DC3-0A594A136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2023-12-09T22:09:00Z</dcterms:created>
  <dcterms:modified xsi:type="dcterms:W3CDTF">2023-12-09T22:10:00Z</dcterms:modified>
</cp:coreProperties>
</file>