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F8C58" w14:textId="6B73184A" w:rsidR="00BA00AB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THWAITES</w:t>
      </w:r>
      <w:r>
        <w:rPr>
          <w:rFonts w:ascii="Times New Roman" w:hAnsi="Times New Roman" w:cs="Times New Roman"/>
          <w:sz w:val="24"/>
          <w:szCs w:val="24"/>
        </w:rPr>
        <w:t xml:space="preserve">      (1435-1503)</w:t>
      </w:r>
    </w:p>
    <w:p w14:paraId="3977C87E" w14:textId="33461F02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 of Calais.</w:t>
      </w:r>
    </w:p>
    <w:p w14:paraId="24205D34" w14:textId="08A466B1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043CC4" w14:textId="0B9BE1FB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90531" w14:textId="26997092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 collector.   (Ricardian XXVII p.81)</w:t>
      </w:r>
    </w:p>
    <w:p w14:paraId="678066D4" w14:textId="43F5D265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953E70" w14:textId="20892F0C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DEA977" w14:textId="06F9072F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>He escaped being implicated in the Lambert Simnel conspiracy.  (ibid.)</w:t>
      </w:r>
    </w:p>
    <w:p w14:paraId="1A95388B" w14:textId="7AC9D7D0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He took possession of the London Charterhouse.   (ibid.)</w:t>
      </w:r>
    </w:p>
    <w:p w14:paraId="2C693695" w14:textId="5B5FBAE2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15842" w14:textId="1CF37B86" w:rsid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68937" w14:textId="2D0A590A" w:rsidR="00600A76" w:rsidRPr="00600A76" w:rsidRDefault="00600A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sectPr w:rsidR="00600A76" w:rsidRPr="00600A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87F3" w14:textId="77777777" w:rsidR="00600A76" w:rsidRDefault="00600A76" w:rsidP="009139A6">
      <w:r>
        <w:separator/>
      </w:r>
    </w:p>
  </w:endnote>
  <w:endnote w:type="continuationSeparator" w:id="0">
    <w:p w14:paraId="1BA2A41B" w14:textId="77777777" w:rsidR="00600A76" w:rsidRDefault="00600A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61F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4B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E8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80B92" w14:textId="77777777" w:rsidR="00600A76" w:rsidRDefault="00600A76" w:rsidP="009139A6">
      <w:r>
        <w:separator/>
      </w:r>
    </w:p>
  </w:footnote>
  <w:footnote w:type="continuationSeparator" w:id="0">
    <w:p w14:paraId="7C06282A" w14:textId="77777777" w:rsidR="00600A76" w:rsidRDefault="00600A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C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21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6FF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76"/>
    <w:rsid w:val="000666E0"/>
    <w:rsid w:val="002510B7"/>
    <w:rsid w:val="005C130B"/>
    <w:rsid w:val="00600A7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E1C5"/>
  <w15:chartTrackingRefBased/>
  <w15:docId w15:val="{641381E7-CADC-41B5-9818-1BC920A3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2022-02-18T17:26:00Z</dcterms:created>
  <dcterms:modified xsi:type="dcterms:W3CDTF">2022-02-18T17:30:00Z</dcterms:modified>
</cp:coreProperties>
</file>