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C73BD" w14:textId="77777777" w:rsidR="001B7A16" w:rsidRDefault="001B7A16" w:rsidP="001B7A16">
      <w:pPr>
        <w:pStyle w:val="NoSpacing"/>
        <w:jc w:val="both"/>
      </w:pPr>
      <w:r>
        <w:rPr>
          <w:u w:val="single"/>
        </w:rPr>
        <w:t>Joan THWAITES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2C711033" w14:textId="77777777" w:rsidR="001B7A16" w:rsidRDefault="001B7A16" w:rsidP="001B7A16">
      <w:pPr>
        <w:pStyle w:val="NoSpacing"/>
        <w:jc w:val="both"/>
      </w:pPr>
    </w:p>
    <w:p w14:paraId="088735A5" w14:textId="77777777" w:rsidR="001B7A16" w:rsidRDefault="001B7A16" w:rsidP="001B7A16">
      <w:pPr>
        <w:pStyle w:val="NoSpacing"/>
        <w:jc w:val="both"/>
      </w:pPr>
    </w:p>
    <w:p w14:paraId="4621A87F" w14:textId="77777777" w:rsidR="001B7A16" w:rsidRDefault="001B7A16" w:rsidP="001B7A16">
      <w:pPr>
        <w:pStyle w:val="NoSpacing"/>
        <w:jc w:val="both"/>
      </w:pPr>
      <w:r>
        <w:t>= Edmund(q.v.)</w:t>
      </w:r>
    </w:p>
    <w:p w14:paraId="1449FAC3" w14:textId="77777777" w:rsidR="001B7A16" w:rsidRDefault="001B7A16" w:rsidP="001B7A16">
      <w:pPr>
        <w:pStyle w:val="NoSpacing"/>
      </w:pPr>
      <w:r>
        <w:t>(“The Register of Thomas Rotherham, Archbishop of York 1480-1500</w:t>
      </w:r>
    </w:p>
    <w:p w14:paraId="7525D085" w14:textId="77777777" w:rsidR="001B7A16" w:rsidRDefault="001B7A16" w:rsidP="001B7A16">
      <w:pPr>
        <w:pStyle w:val="NoSpacing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p.25)</w:t>
      </w:r>
    </w:p>
    <w:p w14:paraId="46BD7BAC" w14:textId="77777777" w:rsidR="001B7A16" w:rsidRPr="00DD19EF" w:rsidRDefault="001B7A16" w:rsidP="001B7A16">
      <w:pPr>
        <w:pStyle w:val="NoSpacing"/>
        <w:jc w:val="both"/>
      </w:pPr>
    </w:p>
    <w:p w14:paraId="6E3E4AFA" w14:textId="77777777" w:rsidR="001B7A16" w:rsidRDefault="001B7A16" w:rsidP="001B7A16">
      <w:pPr>
        <w:pStyle w:val="NoSpacing"/>
        <w:jc w:val="both"/>
      </w:pPr>
    </w:p>
    <w:p w14:paraId="66CF3C53" w14:textId="77777777" w:rsidR="001B7A16" w:rsidRDefault="001B7A16" w:rsidP="001B7A16">
      <w:pPr>
        <w:pStyle w:val="NoSpacing"/>
        <w:jc w:val="both"/>
      </w:pPr>
      <w:r>
        <w:t>12 Dec.1482</w:t>
      </w:r>
      <w:r>
        <w:tab/>
        <w:t xml:space="preserve">They were licensed to have low masses said in their manorial chapel of </w:t>
      </w:r>
    </w:p>
    <w:p w14:paraId="374A1E62" w14:textId="77777777" w:rsidR="001B7A16" w:rsidRDefault="001B7A16" w:rsidP="001B7A16">
      <w:pPr>
        <w:pStyle w:val="NoSpacing"/>
      </w:pPr>
      <w:r>
        <w:tab/>
      </w:r>
      <w:r>
        <w:tab/>
        <w:t>Lund, East Riding of Yorkshire.  (ibid.).</w:t>
      </w:r>
    </w:p>
    <w:p w14:paraId="317C7476" w14:textId="77777777" w:rsidR="001B7A16" w:rsidRDefault="001B7A16" w:rsidP="001B7A16">
      <w:pPr>
        <w:pStyle w:val="NoSpacing"/>
      </w:pPr>
    </w:p>
    <w:p w14:paraId="0E8CAB10" w14:textId="77777777" w:rsidR="001B7A16" w:rsidRDefault="001B7A16" w:rsidP="001B7A16">
      <w:pPr>
        <w:pStyle w:val="NoSpacing"/>
      </w:pPr>
    </w:p>
    <w:p w14:paraId="458B3045" w14:textId="77777777" w:rsidR="001B7A16" w:rsidRDefault="001B7A16" w:rsidP="001B7A16">
      <w:pPr>
        <w:pStyle w:val="NoSpacing"/>
      </w:pPr>
      <w:r>
        <w:t>6 June 2019</w:t>
      </w:r>
    </w:p>
    <w:p w14:paraId="6ED39C4F" w14:textId="77777777" w:rsidR="006B2F86" w:rsidRPr="00E71FC3" w:rsidRDefault="001B7A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E3CBA" w14:textId="77777777" w:rsidR="001B7A16" w:rsidRDefault="001B7A16" w:rsidP="00E71FC3">
      <w:pPr>
        <w:spacing w:after="0" w:line="240" w:lineRule="auto"/>
      </w:pPr>
      <w:r>
        <w:separator/>
      </w:r>
    </w:p>
  </w:endnote>
  <w:endnote w:type="continuationSeparator" w:id="0">
    <w:p w14:paraId="22AC02F9" w14:textId="77777777" w:rsidR="001B7A16" w:rsidRDefault="001B7A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7C3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06E39" w14:textId="77777777" w:rsidR="001B7A16" w:rsidRDefault="001B7A16" w:rsidP="00E71FC3">
      <w:pPr>
        <w:spacing w:after="0" w:line="240" w:lineRule="auto"/>
      </w:pPr>
      <w:r>
        <w:separator/>
      </w:r>
    </w:p>
  </w:footnote>
  <w:footnote w:type="continuationSeparator" w:id="0">
    <w:p w14:paraId="7871954A" w14:textId="77777777" w:rsidR="001B7A16" w:rsidRDefault="001B7A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A16"/>
    <w:rsid w:val="001A7C09"/>
    <w:rsid w:val="001B7A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D8B8C"/>
  <w15:chartTrackingRefBased/>
  <w15:docId w15:val="{E5BF114F-DF3F-4F8C-A897-266E0627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2019-06-18T20:26:00Z</dcterms:created>
  <dcterms:modified xsi:type="dcterms:W3CDTF">2019-06-18T20:26:00Z</dcterms:modified>
</cp:coreProperties>
</file>