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25ED9" w14:textId="292EBCD8" w:rsidR="00BA00AB" w:rsidRDefault="00C56F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THWAITES</w:t>
      </w:r>
      <w:r>
        <w:rPr>
          <w:rFonts w:cs="Times New Roman"/>
          <w:szCs w:val="24"/>
        </w:rPr>
        <w:t xml:space="preserve">     (d.1486)</w:t>
      </w:r>
    </w:p>
    <w:p w14:paraId="46FE0E4A" w14:textId="19D974E4" w:rsidR="00C56FCF" w:rsidRDefault="00C56F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40B69A5" w14:textId="77777777" w:rsidR="00C56FCF" w:rsidRDefault="00C56FCF" w:rsidP="009139A6">
      <w:pPr>
        <w:pStyle w:val="NoSpacing"/>
        <w:rPr>
          <w:rFonts w:cs="Times New Roman"/>
          <w:szCs w:val="24"/>
        </w:rPr>
      </w:pPr>
    </w:p>
    <w:p w14:paraId="4A96B3EB" w14:textId="77777777" w:rsidR="00C56FCF" w:rsidRDefault="00C56FCF" w:rsidP="009139A6">
      <w:pPr>
        <w:pStyle w:val="NoSpacing"/>
        <w:rPr>
          <w:rFonts w:cs="Times New Roman"/>
          <w:szCs w:val="24"/>
        </w:rPr>
      </w:pPr>
    </w:p>
    <w:p w14:paraId="7B3A7BED" w14:textId="3A10BF56" w:rsidR="00C56FCF" w:rsidRDefault="00C56F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Thomas.     (W.Y.R. p.169)</w:t>
      </w:r>
    </w:p>
    <w:p w14:paraId="36DAC2C1" w14:textId="77777777" w:rsidR="00C56FCF" w:rsidRDefault="00C56FCF" w:rsidP="009139A6">
      <w:pPr>
        <w:pStyle w:val="NoSpacing"/>
        <w:rPr>
          <w:rFonts w:cs="Times New Roman"/>
          <w:szCs w:val="24"/>
        </w:rPr>
      </w:pPr>
    </w:p>
    <w:p w14:paraId="7E10FFE1" w14:textId="77777777" w:rsidR="00C56FCF" w:rsidRDefault="00C56FCF" w:rsidP="009139A6">
      <w:pPr>
        <w:pStyle w:val="NoSpacing"/>
        <w:rPr>
          <w:rFonts w:cs="Times New Roman"/>
          <w:szCs w:val="24"/>
        </w:rPr>
      </w:pPr>
    </w:p>
    <w:p w14:paraId="2FEC4F7F" w14:textId="709AD845" w:rsidR="00C56FCF" w:rsidRDefault="00C56F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Mar.1486</w:t>
      </w:r>
      <w:r>
        <w:rPr>
          <w:rFonts w:cs="Times New Roman"/>
          <w:szCs w:val="24"/>
        </w:rPr>
        <w:tab/>
        <w:t>She made her Will.   (ibid.)</w:t>
      </w:r>
    </w:p>
    <w:p w14:paraId="4B6DA87D" w14:textId="32BB1B5F" w:rsidR="00C56FCF" w:rsidRDefault="00C56F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</w:t>
      </w:r>
      <w:r>
        <w:rPr>
          <w:rFonts w:cs="Times New Roman"/>
          <w:szCs w:val="24"/>
        </w:rPr>
        <w:tab/>
        <w:t>Probate of her Will.   (ibid.)</w:t>
      </w:r>
    </w:p>
    <w:p w14:paraId="12944755" w14:textId="77777777" w:rsidR="00C56FCF" w:rsidRDefault="00C56FCF" w:rsidP="009139A6">
      <w:pPr>
        <w:pStyle w:val="NoSpacing"/>
        <w:rPr>
          <w:rFonts w:cs="Times New Roman"/>
          <w:szCs w:val="24"/>
        </w:rPr>
      </w:pPr>
    </w:p>
    <w:p w14:paraId="42DA37B4" w14:textId="77777777" w:rsidR="00C56FCF" w:rsidRDefault="00C56FCF" w:rsidP="009139A6">
      <w:pPr>
        <w:pStyle w:val="NoSpacing"/>
        <w:rPr>
          <w:rFonts w:cs="Times New Roman"/>
          <w:szCs w:val="24"/>
        </w:rPr>
      </w:pPr>
    </w:p>
    <w:p w14:paraId="02CC9F3D" w14:textId="5D907FE2" w:rsidR="00C56FCF" w:rsidRPr="00C56FCF" w:rsidRDefault="00C56FC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February 2024</w:t>
      </w:r>
    </w:p>
    <w:sectPr w:rsidR="00C56FCF" w:rsidRPr="00C56F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48D6D" w14:textId="77777777" w:rsidR="00C56FCF" w:rsidRDefault="00C56FCF" w:rsidP="009139A6">
      <w:r>
        <w:separator/>
      </w:r>
    </w:p>
  </w:endnote>
  <w:endnote w:type="continuationSeparator" w:id="0">
    <w:p w14:paraId="4B026395" w14:textId="77777777" w:rsidR="00C56FCF" w:rsidRDefault="00C56F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737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38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BF7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6B482" w14:textId="77777777" w:rsidR="00C56FCF" w:rsidRDefault="00C56FCF" w:rsidP="009139A6">
      <w:r>
        <w:separator/>
      </w:r>
    </w:p>
  </w:footnote>
  <w:footnote w:type="continuationSeparator" w:id="0">
    <w:p w14:paraId="3DF973B2" w14:textId="77777777" w:rsidR="00C56FCF" w:rsidRDefault="00C56F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72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CC0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B7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C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6FC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3BDE"/>
  <w15:chartTrackingRefBased/>
  <w15:docId w15:val="{9196083F-4701-4418-AC5E-7B938625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2024-02-11T21:08:00Z</dcterms:created>
  <dcterms:modified xsi:type="dcterms:W3CDTF">2024-02-11T21:14:00Z</dcterms:modified>
</cp:coreProperties>
</file>