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E509" w14:textId="314E26DE" w:rsidR="00BA00AB" w:rsidRDefault="007B0E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THWAITE</w:t>
      </w:r>
      <w:r>
        <w:rPr>
          <w:rFonts w:cs="Times New Roman"/>
          <w:szCs w:val="24"/>
        </w:rPr>
        <w:t xml:space="preserve">       (d.ca.1435)</w:t>
      </w:r>
    </w:p>
    <w:p w14:paraId="140F337D" w14:textId="78522654" w:rsidR="007B0E35" w:rsidRDefault="007B0E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Merston.</w:t>
      </w:r>
    </w:p>
    <w:p w14:paraId="36E7085F" w14:textId="77777777" w:rsidR="007B0E35" w:rsidRDefault="007B0E35" w:rsidP="009139A6">
      <w:pPr>
        <w:pStyle w:val="NoSpacing"/>
        <w:rPr>
          <w:rFonts w:cs="Times New Roman"/>
          <w:szCs w:val="24"/>
        </w:rPr>
      </w:pPr>
    </w:p>
    <w:p w14:paraId="19583B5A" w14:textId="77777777" w:rsidR="007B0E35" w:rsidRDefault="007B0E35" w:rsidP="009139A6">
      <w:pPr>
        <w:pStyle w:val="NoSpacing"/>
        <w:rPr>
          <w:rFonts w:cs="Times New Roman"/>
          <w:szCs w:val="24"/>
        </w:rPr>
      </w:pPr>
    </w:p>
    <w:p w14:paraId="69074490" w14:textId="595471E7" w:rsidR="007B0E35" w:rsidRDefault="007B0E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Feb.1435</w:t>
      </w:r>
      <w:r>
        <w:rPr>
          <w:rFonts w:cs="Times New Roman"/>
          <w:szCs w:val="24"/>
        </w:rPr>
        <w:tab/>
        <w:t>Probate of his Will.   (W.Y.R. p.169)</w:t>
      </w:r>
    </w:p>
    <w:p w14:paraId="515B91AE" w14:textId="77777777" w:rsidR="007B0E35" w:rsidRDefault="007B0E35" w:rsidP="009139A6">
      <w:pPr>
        <w:pStyle w:val="NoSpacing"/>
        <w:rPr>
          <w:rFonts w:cs="Times New Roman"/>
          <w:szCs w:val="24"/>
        </w:rPr>
      </w:pPr>
    </w:p>
    <w:p w14:paraId="6CDF0D86" w14:textId="77777777" w:rsidR="007B0E35" w:rsidRDefault="007B0E35" w:rsidP="009139A6">
      <w:pPr>
        <w:pStyle w:val="NoSpacing"/>
        <w:rPr>
          <w:rFonts w:cs="Times New Roman"/>
          <w:szCs w:val="24"/>
        </w:rPr>
      </w:pPr>
    </w:p>
    <w:p w14:paraId="3A246601" w14:textId="67523F30" w:rsidR="007B0E35" w:rsidRPr="007B0E35" w:rsidRDefault="007B0E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7B0E35" w:rsidRPr="007B0E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9B019" w14:textId="77777777" w:rsidR="007B0E35" w:rsidRDefault="007B0E35" w:rsidP="009139A6">
      <w:r>
        <w:separator/>
      </w:r>
    </w:p>
  </w:endnote>
  <w:endnote w:type="continuationSeparator" w:id="0">
    <w:p w14:paraId="2DF9D09D" w14:textId="77777777" w:rsidR="007B0E35" w:rsidRDefault="007B0E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826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EA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57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A89A" w14:textId="77777777" w:rsidR="007B0E35" w:rsidRDefault="007B0E35" w:rsidP="009139A6">
      <w:r>
        <w:separator/>
      </w:r>
    </w:p>
  </w:footnote>
  <w:footnote w:type="continuationSeparator" w:id="0">
    <w:p w14:paraId="6DDE1C2A" w14:textId="77777777" w:rsidR="007B0E35" w:rsidRDefault="007B0E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61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17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AC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35"/>
    <w:rsid w:val="000666E0"/>
    <w:rsid w:val="002510B7"/>
    <w:rsid w:val="005C130B"/>
    <w:rsid w:val="007B0E3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B1763"/>
  <w15:chartTrackingRefBased/>
  <w15:docId w15:val="{4D0FF77F-46DF-4D03-8D43-179F8B64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2024-02-09T16:22:00Z</dcterms:created>
  <dcterms:modified xsi:type="dcterms:W3CDTF">2024-02-09T16:25:00Z</dcterms:modified>
</cp:coreProperties>
</file>