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EB1B9" w14:textId="2B5F6E13" w:rsidR="006B2F86" w:rsidRDefault="00714353" w:rsidP="00E71FC3">
      <w:pPr>
        <w:pStyle w:val="NoSpacing"/>
      </w:pPr>
      <w:r>
        <w:rPr>
          <w:u w:val="single"/>
        </w:rPr>
        <w:t>Margaret de THUXTON</w:t>
      </w:r>
      <w:r>
        <w:t xml:space="preserve">     (fl.1435)</w:t>
      </w:r>
    </w:p>
    <w:p w14:paraId="070E9005" w14:textId="54B7BD5F" w:rsidR="00714353" w:rsidRDefault="00714353" w:rsidP="00E71FC3">
      <w:pPr>
        <w:pStyle w:val="NoSpacing"/>
      </w:pPr>
    </w:p>
    <w:p w14:paraId="27E8D023" w14:textId="29859466" w:rsidR="00714353" w:rsidRDefault="00714353" w:rsidP="00E71FC3">
      <w:pPr>
        <w:pStyle w:val="NoSpacing"/>
      </w:pPr>
    </w:p>
    <w:p w14:paraId="646758B2" w14:textId="7970A2D6" w:rsidR="00714353" w:rsidRDefault="00714353" w:rsidP="00E71FC3">
      <w:pPr>
        <w:pStyle w:val="NoSpacing"/>
      </w:pPr>
      <w:r>
        <w:t xml:space="preserve">Daughter of Theobald de </w:t>
      </w:r>
      <w:proofErr w:type="spellStart"/>
      <w:r>
        <w:t>Thuxton</w:t>
      </w:r>
      <w:proofErr w:type="spellEnd"/>
      <w:r>
        <w:t>(q.v.).</w:t>
      </w:r>
    </w:p>
    <w:p w14:paraId="76B70785" w14:textId="77777777" w:rsidR="00714353" w:rsidRDefault="00714353" w:rsidP="00714353">
      <w:pPr>
        <w:pStyle w:val="NoSpacing"/>
      </w:pPr>
      <w:r>
        <w:t>(“An Essay Towards A Topographical History of the County of Norfolk” by Francis</w:t>
      </w:r>
    </w:p>
    <w:p w14:paraId="66A87013" w14:textId="77777777" w:rsidR="00714353" w:rsidRDefault="00714353" w:rsidP="00714353">
      <w:pPr>
        <w:pStyle w:val="NoSpacing"/>
      </w:pPr>
      <w:proofErr w:type="spellStart"/>
      <w:r>
        <w:t>Blomefield</w:t>
      </w:r>
      <w:proofErr w:type="spellEnd"/>
      <w:r>
        <w:t xml:space="preserve"> vol.10 pp.96-100)</w:t>
      </w:r>
    </w:p>
    <w:p w14:paraId="2F1268C8" w14:textId="242BC8FB" w:rsidR="00714353" w:rsidRDefault="00714353" w:rsidP="00714353">
      <w:pPr>
        <w:pStyle w:val="NoSpacing"/>
      </w:pPr>
      <w:r>
        <w:t>= Robert Brome(q.v.).   (ibid.)</w:t>
      </w:r>
    </w:p>
    <w:p w14:paraId="3ECA1309" w14:textId="445C9F01" w:rsidR="00714353" w:rsidRDefault="00714353" w:rsidP="00714353">
      <w:pPr>
        <w:pStyle w:val="NoSpacing"/>
      </w:pPr>
      <w:r>
        <w:t>Son:  Robert(q.v.). (ibid.)</w:t>
      </w:r>
    </w:p>
    <w:p w14:paraId="304CC4A1" w14:textId="0C20111C" w:rsidR="00714353" w:rsidRDefault="00714353" w:rsidP="00714353">
      <w:pPr>
        <w:pStyle w:val="NoSpacing"/>
      </w:pPr>
    </w:p>
    <w:p w14:paraId="453D10A0" w14:textId="52B39F78" w:rsidR="00714353" w:rsidRDefault="00714353" w:rsidP="00714353">
      <w:pPr>
        <w:pStyle w:val="NoSpacing"/>
      </w:pPr>
    </w:p>
    <w:p w14:paraId="4FF99429" w14:textId="7298876F" w:rsidR="00714353" w:rsidRDefault="00714353" w:rsidP="00714353">
      <w:pPr>
        <w:pStyle w:val="NoSpacing"/>
      </w:pPr>
      <w:r>
        <w:t>11 January 2020</w:t>
      </w:r>
      <w:bookmarkStart w:id="0" w:name="_GoBack"/>
      <w:bookmarkEnd w:id="0"/>
    </w:p>
    <w:p w14:paraId="7123E7E5" w14:textId="77777777" w:rsidR="00714353" w:rsidRPr="00714353" w:rsidRDefault="00714353" w:rsidP="00E71FC3">
      <w:pPr>
        <w:pStyle w:val="NoSpacing"/>
      </w:pPr>
    </w:p>
    <w:sectPr w:rsidR="00714353" w:rsidRPr="007143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0E58C" w14:textId="77777777" w:rsidR="00714353" w:rsidRDefault="00714353" w:rsidP="00E71FC3">
      <w:pPr>
        <w:spacing w:after="0" w:line="240" w:lineRule="auto"/>
      </w:pPr>
      <w:r>
        <w:separator/>
      </w:r>
    </w:p>
  </w:endnote>
  <w:endnote w:type="continuationSeparator" w:id="0">
    <w:p w14:paraId="561C79C8" w14:textId="77777777" w:rsidR="00714353" w:rsidRDefault="007143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DC78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4FBB1" w14:textId="77777777" w:rsidR="00714353" w:rsidRDefault="00714353" w:rsidP="00E71FC3">
      <w:pPr>
        <w:spacing w:after="0" w:line="240" w:lineRule="auto"/>
      </w:pPr>
      <w:r>
        <w:separator/>
      </w:r>
    </w:p>
  </w:footnote>
  <w:footnote w:type="continuationSeparator" w:id="0">
    <w:p w14:paraId="3983F407" w14:textId="77777777" w:rsidR="00714353" w:rsidRDefault="007143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53"/>
    <w:rsid w:val="001A7C09"/>
    <w:rsid w:val="00577BD5"/>
    <w:rsid w:val="006A1F77"/>
    <w:rsid w:val="0071435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F4C6A"/>
  <w15:chartTrackingRefBased/>
  <w15:docId w15:val="{D7CE5BF4-D89A-4B9A-8990-AA66F0BF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2020-01-11T20:39:00Z</dcterms:created>
  <dcterms:modified xsi:type="dcterms:W3CDTF">2020-01-11T20:45:00Z</dcterms:modified>
</cp:coreProperties>
</file>