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F9FF" w14:textId="77777777" w:rsidR="003D1D1D" w:rsidRPr="00E874CB" w:rsidRDefault="003D1D1D" w:rsidP="003D1D1D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  <w:u w:val="single"/>
        </w:rPr>
        <w:t>sir John THUSSHE</w:t>
      </w:r>
      <w:r w:rsidRPr="00E874CB">
        <w:rPr>
          <w:rStyle w:val="s1"/>
        </w:rPr>
        <w:t xml:space="preserve">   </w:t>
      </w:r>
      <w:proofErr w:type="gramStart"/>
      <w:r w:rsidRPr="00E874CB">
        <w:rPr>
          <w:rStyle w:val="s1"/>
        </w:rPr>
        <w:t xml:space="preserve">   (</w:t>
      </w:r>
      <w:proofErr w:type="gramEnd"/>
      <w:r w:rsidRPr="00E874CB">
        <w:rPr>
          <w:rStyle w:val="s1"/>
        </w:rPr>
        <w:t>fl.1508)</w:t>
      </w:r>
    </w:p>
    <w:p w14:paraId="0EA08567" w14:textId="77777777" w:rsidR="003D1D1D" w:rsidRPr="00E874CB" w:rsidRDefault="003D1D1D" w:rsidP="003D1D1D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</w:rPr>
        <w:t xml:space="preserve">Parson of </w:t>
      </w:r>
      <w:proofErr w:type="spellStart"/>
      <w:r w:rsidRPr="00E874CB">
        <w:rPr>
          <w:rStyle w:val="s1"/>
        </w:rPr>
        <w:t>Hollesley</w:t>
      </w:r>
      <w:proofErr w:type="spellEnd"/>
      <w:r w:rsidRPr="00E874CB">
        <w:rPr>
          <w:rStyle w:val="s1"/>
        </w:rPr>
        <w:t>.</w:t>
      </w:r>
    </w:p>
    <w:p w14:paraId="3F2A8B1F" w14:textId="77777777" w:rsidR="003D1D1D" w:rsidRPr="00E874CB" w:rsidRDefault="003D1D1D" w:rsidP="003D1D1D">
      <w:pPr>
        <w:pStyle w:val="NoSpacing"/>
        <w:tabs>
          <w:tab w:val="left" w:pos="720"/>
        </w:tabs>
        <w:rPr>
          <w:rStyle w:val="s1"/>
        </w:rPr>
      </w:pPr>
    </w:p>
    <w:p w14:paraId="5E2801C5" w14:textId="77777777" w:rsidR="003D1D1D" w:rsidRPr="00E874CB" w:rsidRDefault="003D1D1D" w:rsidP="003D1D1D">
      <w:pPr>
        <w:pStyle w:val="NoSpacing"/>
        <w:tabs>
          <w:tab w:val="left" w:pos="720"/>
        </w:tabs>
        <w:rPr>
          <w:rStyle w:val="s1"/>
        </w:rPr>
      </w:pPr>
    </w:p>
    <w:p w14:paraId="3FD8D6C8" w14:textId="77777777" w:rsidR="003D1D1D" w:rsidRPr="00E874CB" w:rsidRDefault="003D1D1D" w:rsidP="003D1D1D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</w:rPr>
        <w:tab/>
        <w:t>1508</w:t>
      </w:r>
      <w:r w:rsidRPr="00E874CB">
        <w:rPr>
          <w:rStyle w:val="s1"/>
        </w:rPr>
        <w:tab/>
        <w:t>He made his Will.</w:t>
      </w:r>
    </w:p>
    <w:p w14:paraId="7CB485ED" w14:textId="77777777" w:rsidR="003D1D1D" w:rsidRPr="00E874CB" w:rsidRDefault="003D1D1D" w:rsidP="003D1D1D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</w:rPr>
        <w:tab/>
      </w:r>
      <w:r w:rsidRPr="00E874CB">
        <w:rPr>
          <w:rStyle w:val="s1"/>
        </w:rPr>
        <w:tab/>
        <w:t>(</w:t>
      </w:r>
      <w:hyperlink r:id="rId6" w:history="1">
        <w:r w:rsidRPr="00E874CB">
          <w:rPr>
            <w:rStyle w:val="Hyperlink"/>
          </w:rPr>
          <w:t>http://nrocat.norfolk.gov.uk</w:t>
        </w:r>
      </w:hyperlink>
      <w:r w:rsidRPr="00E874CB">
        <w:rPr>
          <w:rStyle w:val="s1"/>
        </w:rPr>
        <w:t xml:space="preserve">  Cat. Ref. NCC Will register, </w:t>
      </w:r>
      <w:proofErr w:type="spellStart"/>
      <w:r w:rsidRPr="00E874CB">
        <w:rPr>
          <w:rStyle w:val="s1"/>
        </w:rPr>
        <w:t>Spyltymber</w:t>
      </w:r>
      <w:proofErr w:type="spellEnd"/>
      <w:r w:rsidRPr="00E874CB">
        <w:rPr>
          <w:rStyle w:val="s1"/>
        </w:rPr>
        <w:t xml:space="preserve"> 114)</w:t>
      </w:r>
    </w:p>
    <w:p w14:paraId="3482DC0B" w14:textId="77777777" w:rsidR="003D1D1D" w:rsidRPr="00E874CB" w:rsidRDefault="003D1D1D" w:rsidP="003D1D1D">
      <w:pPr>
        <w:pStyle w:val="NoSpacing"/>
        <w:tabs>
          <w:tab w:val="left" w:pos="720"/>
        </w:tabs>
        <w:rPr>
          <w:rStyle w:val="s1"/>
        </w:rPr>
      </w:pPr>
    </w:p>
    <w:p w14:paraId="1B407115" w14:textId="77777777" w:rsidR="003D1D1D" w:rsidRPr="00E874CB" w:rsidRDefault="003D1D1D" w:rsidP="003D1D1D">
      <w:pPr>
        <w:pStyle w:val="NoSpacing"/>
        <w:tabs>
          <w:tab w:val="left" w:pos="720"/>
        </w:tabs>
        <w:rPr>
          <w:rStyle w:val="s1"/>
        </w:rPr>
      </w:pPr>
    </w:p>
    <w:p w14:paraId="123EF95D" w14:textId="77777777" w:rsidR="003D1D1D" w:rsidRPr="00E874CB" w:rsidRDefault="003D1D1D" w:rsidP="003D1D1D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</w:rPr>
        <w:t>16 April 2021</w:t>
      </w:r>
    </w:p>
    <w:p w14:paraId="0CA19E8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E1BFA" w14:textId="77777777" w:rsidR="003D1D1D" w:rsidRDefault="003D1D1D" w:rsidP="009139A6">
      <w:r>
        <w:separator/>
      </w:r>
    </w:p>
  </w:endnote>
  <w:endnote w:type="continuationSeparator" w:id="0">
    <w:p w14:paraId="4F92AF83" w14:textId="77777777" w:rsidR="003D1D1D" w:rsidRDefault="003D1D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EE7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2853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D1B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BFA90" w14:textId="77777777" w:rsidR="003D1D1D" w:rsidRDefault="003D1D1D" w:rsidP="009139A6">
      <w:r>
        <w:separator/>
      </w:r>
    </w:p>
  </w:footnote>
  <w:footnote w:type="continuationSeparator" w:id="0">
    <w:p w14:paraId="4F1FB802" w14:textId="77777777" w:rsidR="003D1D1D" w:rsidRDefault="003D1D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54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5A9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A40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D1D"/>
    <w:rsid w:val="000666E0"/>
    <w:rsid w:val="002510B7"/>
    <w:rsid w:val="003D1D1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8D041"/>
  <w15:chartTrackingRefBased/>
  <w15:docId w15:val="{CFD7D448-8E8E-491F-9378-81BD1D27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D1D1D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3D1D1D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2021-08-31T18:22:00Z</dcterms:created>
  <dcterms:modified xsi:type="dcterms:W3CDTF">2021-08-31T18:22:00Z</dcterms:modified>
</cp:coreProperties>
</file>