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THURTON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Thomas Charles(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21-203)</w:t>
      </w: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1645" w:rsidRPr="003E1645" w:rsidRDefault="003E1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  <w:bookmarkStart w:id="0" w:name="_GoBack"/>
      <w:bookmarkEnd w:id="0"/>
    </w:p>
    <w:sectPr w:rsidR="003E1645" w:rsidRPr="003E1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645" w:rsidRDefault="003E1645" w:rsidP="00564E3C">
      <w:pPr>
        <w:spacing w:after="0" w:line="240" w:lineRule="auto"/>
      </w:pPr>
      <w:r>
        <w:separator/>
      </w:r>
    </w:p>
  </w:endnote>
  <w:endnote w:type="continuationSeparator" w:id="0">
    <w:p w:rsidR="003E1645" w:rsidRDefault="003E164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1645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645" w:rsidRDefault="003E1645" w:rsidP="00564E3C">
      <w:pPr>
        <w:spacing w:after="0" w:line="240" w:lineRule="auto"/>
      </w:pPr>
      <w:r>
        <w:separator/>
      </w:r>
    </w:p>
  </w:footnote>
  <w:footnote w:type="continuationSeparator" w:id="0">
    <w:p w:rsidR="003E1645" w:rsidRDefault="003E164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45"/>
    <w:rsid w:val="00372DC6"/>
    <w:rsid w:val="003E164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92402"/>
  <w15:chartTrackingRefBased/>
  <w15:docId w15:val="{BCEC0966-485A-4BCE-938F-816D37D7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2016-01-22T20:51:00Z</dcterms:created>
  <dcterms:modified xsi:type="dcterms:W3CDTF">2016-01-22T20:53:00Z</dcterms:modified>
</cp:coreProperties>
</file>