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7602" w:rsidRDefault="00647602" w:rsidP="0064760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Richard THURSTONE, senior</w:t>
      </w:r>
      <w:r>
        <w:t xml:space="preserve">   </w:t>
      </w:r>
      <w:proofErr w:type="gramStart"/>
      <w:r>
        <w:t xml:space="preserve">   (</w:t>
      </w:r>
      <w:proofErr w:type="gramEnd"/>
      <w:r>
        <w:t>fl.1494-5)</w:t>
      </w:r>
    </w:p>
    <w:p w:rsidR="00647602" w:rsidRDefault="00647602" w:rsidP="0064760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Throwley</w:t>
      </w:r>
      <w:proofErr w:type="spellEnd"/>
      <w:r>
        <w:t>, Kent.</w:t>
      </w:r>
    </w:p>
    <w:p w:rsidR="00647602" w:rsidRDefault="00647602" w:rsidP="0064760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47602" w:rsidRDefault="00647602" w:rsidP="0064760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47602" w:rsidRDefault="00647602" w:rsidP="0064760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1494-5</w:t>
      </w:r>
      <w:r>
        <w:tab/>
        <w:t>He made his Will.   (Plomer p.472)</w:t>
      </w:r>
    </w:p>
    <w:p w:rsidR="00647602" w:rsidRDefault="00647602" w:rsidP="0064760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47602" w:rsidRDefault="00647602" w:rsidP="0064760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47602" w:rsidRDefault="00647602" w:rsidP="0064760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11 November 2017</w:t>
      </w:r>
    </w:p>
    <w:p w:rsidR="006B2F86" w:rsidRPr="00E71FC3" w:rsidRDefault="0064760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7602" w:rsidRDefault="00647602" w:rsidP="00E71FC3">
      <w:pPr>
        <w:spacing w:after="0" w:line="240" w:lineRule="auto"/>
      </w:pPr>
      <w:r>
        <w:separator/>
      </w:r>
    </w:p>
  </w:endnote>
  <w:endnote w:type="continuationSeparator" w:id="0">
    <w:p w:rsidR="00647602" w:rsidRDefault="006476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7602" w:rsidRDefault="00647602" w:rsidP="00E71FC3">
      <w:pPr>
        <w:spacing w:after="0" w:line="240" w:lineRule="auto"/>
      </w:pPr>
      <w:r>
        <w:separator/>
      </w:r>
    </w:p>
  </w:footnote>
  <w:footnote w:type="continuationSeparator" w:id="0">
    <w:p w:rsidR="00647602" w:rsidRDefault="006476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602"/>
    <w:rsid w:val="001A7C09"/>
    <w:rsid w:val="00577BD5"/>
    <w:rsid w:val="0064760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3FE6E5-A2C7-4ECC-97F7-1B22001C5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2017-11-11T20:36:00Z</dcterms:created>
  <dcterms:modified xsi:type="dcterms:W3CDTF">2017-11-11T20:37:00Z</dcterms:modified>
</cp:coreProperties>
</file>