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DA7" w:rsidRDefault="00C55DA7" w:rsidP="00C55DA7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William THURSTON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bookmarkEnd w:id="0"/>
    <w:p w:rsidR="00C55DA7" w:rsidRDefault="00C55DA7" w:rsidP="00C55D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5DA7" w:rsidRDefault="00C55DA7" w:rsidP="00C55D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5DA7" w:rsidRDefault="00C55DA7" w:rsidP="00C55D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Alton, Hampshire,</w:t>
      </w:r>
    </w:p>
    <w:p w:rsidR="00C55DA7" w:rsidRDefault="00C55DA7" w:rsidP="00C55D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55DA7" w:rsidRDefault="00C55DA7" w:rsidP="00C55D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24-193)</w:t>
      </w:r>
    </w:p>
    <w:p w:rsidR="00C55DA7" w:rsidRDefault="00C55DA7" w:rsidP="00C55D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5DA7" w:rsidRDefault="00C55DA7" w:rsidP="00C55D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55DA7" w:rsidRDefault="00C55DA7" w:rsidP="00C55D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</w:p>
    <w:sectPr w:rsidR="006B2F86" w:rsidRPr="00C55D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DA7" w:rsidRDefault="00C55DA7" w:rsidP="00E71FC3">
      <w:pPr>
        <w:spacing w:after="0" w:line="240" w:lineRule="auto"/>
      </w:pPr>
      <w:r>
        <w:separator/>
      </w:r>
    </w:p>
  </w:endnote>
  <w:endnote w:type="continuationSeparator" w:id="0">
    <w:p w:rsidR="00C55DA7" w:rsidRDefault="00C55D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DA7" w:rsidRDefault="00C55DA7" w:rsidP="00E71FC3">
      <w:pPr>
        <w:spacing w:after="0" w:line="240" w:lineRule="auto"/>
      </w:pPr>
      <w:r>
        <w:separator/>
      </w:r>
    </w:p>
  </w:footnote>
  <w:footnote w:type="continuationSeparator" w:id="0">
    <w:p w:rsidR="00C55DA7" w:rsidRDefault="00C55D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DA7"/>
    <w:rsid w:val="00AB52E8"/>
    <w:rsid w:val="00B16D3F"/>
    <w:rsid w:val="00C55DA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C3AE4"/>
  <w15:chartTrackingRefBased/>
  <w15:docId w15:val="{9919C7BA-6966-4A70-A8C7-662ABC8E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2016-05-12T20:21:00Z</dcterms:created>
  <dcterms:modified xsi:type="dcterms:W3CDTF">2016-05-12T20:22:00Z</dcterms:modified>
</cp:coreProperties>
</file>