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975" w:rsidRDefault="00326975" w:rsidP="0032697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Unknown THURSTON</w:t>
      </w:r>
      <w:r>
        <w:rPr>
          <w:rStyle w:val="Hyperlink"/>
          <w:color w:val="auto"/>
          <w:u w:val="none"/>
        </w:rPr>
        <w:t xml:space="preserve">       (fl.1465)</w:t>
      </w:r>
    </w:p>
    <w:p w:rsidR="00326975" w:rsidRDefault="00326975" w:rsidP="0032697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326975" w:rsidRDefault="00326975" w:rsidP="0032697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326975" w:rsidRDefault="00326975" w:rsidP="0032697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Daughter of Henry Thurston.</w:t>
      </w:r>
      <w:proofErr w:type="gramEnd"/>
    </w:p>
    <w:p w:rsidR="00326975" w:rsidRDefault="00326975" w:rsidP="0032697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(</w:t>
      </w:r>
      <w:hyperlink r:id="rId7" w:history="1">
        <w:r w:rsidRPr="0028618D">
          <w:rPr>
            <w:rStyle w:val="Hyperlink"/>
          </w:rPr>
          <w:t>http://www.british-history.ac.uk/camden-record-soc/vol17/xlii-xlix</w:t>
        </w:r>
      </w:hyperlink>
      <w:r>
        <w:rPr>
          <w:rStyle w:val="Hyperlink"/>
          <w:color w:val="auto"/>
          <w:u w:val="none"/>
        </w:rPr>
        <w:t>)</w:t>
      </w:r>
    </w:p>
    <w:p w:rsidR="00326975" w:rsidRDefault="00326975" w:rsidP="0032697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326975" w:rsidRDefault="00326975" w:rsidP="0032697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326975" w:rsidRDefault="00326975" w:rsidP="0032697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6 Nov.1465</w:t>
      </w:r>
      <w:r>
        <w:rPr>
          <w:rStyle w:val="Hyperlink"/>
          <w:color w:val="auto"/>
          <w:u w:val="none"/>
        </w:rPr>
        <w:tab/>
        <w:t xml:space="preserve">She was bequeathed 13s 4d in the Will of William Gregory of </w:t>
      </w:r>
      <w:proofErr w:type="gramStart"/>
      <w:r>
        <w:rPr>
          <w:rStyle w:val="Hyperlink"/>
          <w:color w:val="auto"/>
          <w:u w:val="none"/>
        </w:rPr>
        <w:t>London(</w:t>
      </w:r>
      <w:proofErr w:type="gramEnd"/>
      <w:r>
        <w:rPr>
          <w:rStyle w:val="Hyperlink"/>
          <w:color w:val="auto"/>
          <w:u w:val="none"/>
        </w:rPr>
        <w:t>q.v.).</w:t>
      </w:r>
    </w:p>
    <w:p w:rsidR="00326975" w:rsidRDefault="00326975" w:rsidP="0032697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(ibid.)</w:t>
      </w:r>
      <w:proofErr w:type="gramEnd"/>
    </w:p>
    <w:p w:rsidR="00326975" w:rsidRDefault="00326975" w:rsidP="0032697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326975" w:rsidRDefault="00326975" w:rsidP="0032697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326975" w:rsidRDefault="00326975" w:rsidP="0032697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23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975" w:rsidRDefault="00326975" w:rsidP="00920DE3">
      <w:pPr>
        <w:spacing w:after="0" w:line="240" w:lineRule="auto"/>
      </w:pPr>
      <w:r>
        <w:separator/>
      </w:r>
    </w:p>
  </w:endnote>
  <w:endnote w:type="continuationSeparator" w:id="0">
    <w:p w:rsidR="00326975" w:rsidRDefault="003269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975" w:rsidRDefault="00326975" w:rsidP="00920DE3">
      <w:pPr>
        <w:spacing w:after="0" w:line="240" w:lineRule="auto"/>
      </w:pPr>
      <w:r>
        <w:separator/>
      </w:r>
    </w:p>
  </w:footnote>
  <w:footnote w:type="continuationSeparator" w:id="0">
    <w:p w:rsidR="00326975" w:rsidRDefault="003269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975"/>
    <w:rsid w:val="00120749"/>
    <w:rsid w:val="0032697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2697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2697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camden-record-soc/vol17/xlii-xlix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2015-07-09T21:19:00Z</dcterms:created>
  <dcterms:modified xsi:type="dcterms:W3CDTF">2015-07-09T21:20:00Z</dcterms:modified>
</cp:coreProperties>
</file>