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8F5E4" w14:textId="77777777" w:rsidR="00AA5989" w:rsidRDefault="00AA5989" w:rsidP="00AA59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THURSTON</w:t>
      </w:r>
      <w:r>
        <w:rPr>
          <w:rFonts w:ascii="Times New Roman" w:hAnsi="Times New Roman" w:cs="Times New Roman"/>
        </w:rPr>
        <w:t xml:space="preserve">       (fl.1483)</w:t>
      </w:r>
    </w:p>
    <w:p w14:paraId="7C2E1147" w14:textId="77777777" w:rsidR="00AA5989" w:rsidRDefault="00AA5989" w:rsidP="00AA59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Brundish</w:t>
      </w:r>
      <w:proofErr w:type="spellEnd"/>
      <w:r>
        <w:rPr>
          <w:rFonts w:ascii="Times New Roman" w:hAnsi="Times New Roman" w:cs="Times New Roman"/>
        </w:rPr>
        <w:t>, Suffolk. Yeoman.</w:t>
      </w:r>
    </w:p>
    <w:p w14:paraId="0E59CEC0" w14:textId="77777777" w:rsidR="00AA5989" w:rsidRDefault="00AA5989" w:rsidP="00AA5989">
      <w:pPr>
        <w:rPr>
          <w:rFonts w:ascii="Times New Roman" w:hAnsi="Times New Roman" w:cs="Times New Roman"/>
        </w:rPr>
      </w:pPr>
    </w:p>
    <w:p w14:paraId="265D5C44" w14:textId="77777777" w:rsidR="00AA5989" w:rsidRDefault="00AA5989" w:rsidP="00AA5989">
      <w:pPr>
        <w:rPr>
          <w:rFonts w:ascii="Times New Roman" w:hAnsi="Times New Roman" w:cs="Times New Roman"/>
        </w:rPr>
      </w:pPr>
    </w:p>
    <w:p w14:paraId="66A95F3D" w14:textId="77777777" w:rsidR="00AA5989" w:rsidRDefault="00AA5989" w:rsidP="00AA59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Crispe</w:t>
      </w:r>
      <w:proofErr w:type="spellEnd"/>
      <w:r>
        <w:rPr>
          <w:rFonts w:ascii="Times New Roman" w:hAnsi="Times New Roman" w:cs="Times New Roman"/>
        </w:rPr>
        <w:t>(q.v.) brought a plaint of trespass and assault against him.</w:t>
      </w:r>
    </w:p>
    <w:p w14:paraId="0AB78C64" w14:textId="77777777" w:rsidR="00AA5989" w:rsidRDefault="00AA5989" w:rsidP="00AA59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E919B04" w14:textId="77777777" w:rsidR="00AA5989" w:rsidRDefault="00AA5989" w:rsidP="00AA5989">
      <w:pPr>
        <w:rPr>
          <w:rFonts w:ascii="Times New Roman" w:hAnsi="Times New Roman" w:cs="Times New Roman"/>
        </w:rPr>
      </w:pPr>
    </w:p>
    <w:p w14:paraId="72F4B540" w14:textId="77777777" w:rsidR="00AA5989" w:rsidRDefault="00AA5989" w:rsidP="00AA5989">
      <w:pPr>
        <w:rPr>
          <w:rFonts w:ascii="Times New Roman" w:hAnsi="Times New Roman" w:cs="Times New Roman"/>
        </w:rPr>
      </w:pPr>
    </w:p>
    <w:p w14:paraId="30DA5F6C" w14:textId="77777777" w:rsidR="00AA5989" w:rsidRDefault="00AA5989" w:rsidP="00AA59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October 2019</w:t>
      </w:r>
    </w:p>
    <w:p w14:paraId="315C8CFC" w14:textId="77777777" w:rsidR="006B2F86" w:rsidRPr="00E71FC3" w:rsidRDefault="00AA59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57AD7" w14:textId="77777777" w:rsidR="00AA5989" w:rsidRDefault="00AA5989" w:rsidP="00E71FC3">
      <w:r>
        <w:separator/>
      </w:r>
    </w:p>
  </w:endnote>
  <w:endnote w:type="continuationSeparator" w:id="0">
    <w:p w14:paraId="6E692CC7" w14:textId="77777777" w:rsidR="00AA5989" w:rsidRDefault="00AA59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D2D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9805B" w14:textId="77777777" w:rsidR="00AA5989" w:rsidRDefault="00AA5989" w:rsidP="00E71FC3">
      <w:r>
        <w:separator/>
      </w:r>
    </w:p>
  </w:footnote>
  <w:footnote w:type="continuationSeparator" w:id="0">
    <w:p w14:paraId="22646A70" w14:textId="77777777" w:rsidR="00AA5989" w:rsidRDefault="00AA59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89"/>
    <w:rsid w:val="001A7C09"/>
    <w:rsid w:val="00577BD5"/>
    <w:rsid w:val="00656CBA"/>
    <w:rsid w:val="006A1F77"/>
    <w:rsid w:val="00733BE7"/>
    <w:rsid w:val="00AA598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E49A"/>
  <w15:chartTrackingRefBased/>
  <w15:docId w15:val="{F76C17D9-8A59-4BB6-AD54-6B74123C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59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2019-11-02T20:29:00Z</dcterms:created>
  <dcterms:modified xsi:type="dcterms:W3CDTF">2019-11-02T20:30:00Z</dcterms:modified>
</cp:coreProperties>
</file>