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15F00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THURSTON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A768A2C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Grocer.</w:t>
      </w:r>
    </w:p>
    <w:p w14:paraId="209F878A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</w:p>
    <w:p w14:paraId="231F6C89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</w:p>
    <w:p w14:paraId="07938E7A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John </w:t>
      </w:r>
      <w:proofErr w:type="spellStart"/>
      <w:r>
        <w:rPr>
          <w:rFonts w:ascii="Times New Roman" w:hAnsi="Times New Roman" w:cs="Times New Roman"/>
        </w:rPr>
        <w:t>Manyngham</w:t>
      </w:r>
      <w:proofErr w:type="spellEnd"/>
      <w:r>
        <w:rPr>
          <w:rFonts w:ascii="Times New Roman" w:hAnsi="Times New Roman" w:cs="Times New Roman"/>
        </w:rPr>
        <w:t>(q.v.) and Thomas Martyn of London, tailor(q.v.),</w:t>
      </w:r>
    </w:p>
    <w:p w14:paraId="42CD9578" w14:textId="77777777" w:rsidR="00C17A84" w:rsidRDefault="00C17A84" w:rsidP="00C17A84">
      <w:pPr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brought a plaint of debt against him, William Lent of Stoke </w:t>
      </w:r>
      <w:proofErr w:type="spellStart"/>
      <w:r>
        <w:rPr>
          <w:rFonts w:ascii="Times New Roman" w:hAnsi="Times New Roman" w:cs="Times New Roman"/>
        </w:rPr>
        <w:t>Poges</w:t>
      </w:r>
      <w:proofErr w:type="spellEnd"/>
      <w:r>
        <w:rPr>
          <w:rFonts w:ascii="Times New Roman" w:hAnsi="Times New Roman" w:cs="Times New Roman"/>
        </w:rPr>
        <w:t xml:space="preserve">, Buckinghamshire(q.v.), John </w:t>
      </w:r>
      <w:proofErr w:type="spellStart"/>
      <w:r>
        <w:rPr>
          <w:rFonts w:ascii="Times New Roman" w:hAnsi="Times New Roman" w:cs="Times New Roman"/>
        </w:rPr>
        <w:t>Tremlond</w:t>
      </w:r>
      <w:proofErr w:type="spellEnd"/>
      <w:r>
        <w:rPr>
          <w:rFonts w:ascii="Times New Roman" w:hAnsi="Times New Roman" w:cs="Times New Roman"/>
        </w:rPr>
        <w:t xml:space="preserve"> of Westminster(q.v.)</w:t>
      </w:r>
    </w:p>
    <w:p w14:paraId="63EBEA71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Robert </w:t>
      </w:r>
      <w:proofErr w:type="spellStart"/>
      <w:r>
        <w:rPr>
          <w:rFonts w:ascii="Times New Roman" w:hAnsi="Times New Roman" w:cs="Times New Roman"/>
        </w:rPr>
        <w:t>Wylde</w:t>
      </w:r>
      <w:proofErr w:type="spellEnd"/>
      <w:r>
        <w:rPr>
          <w:rFonts w:ascii="Times New Roman" w:hAnsi="Times New Roman" w:cs="Times New Roman"/>
        </w:rPr>
        <w:t>, Rector of Wrestlingworth, Bedfordshire(q.v.).</w:t>
      </w:r>
    </w:p>
    <w:p w14:paraId="6C8DE6B0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AD7CE86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</w:p>
    <w:p w14:paraId="641AA366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</w:p>
    <w:p w14:paraId="6CFB6D26" w14:textId="77777777" w:rsidR="00C17A84" w:rsidRDefault="00C17A84" w:rsidP="00C17A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2018</w:t>
      </w:r>
    </w:p>
    <w:p w14:paraId="77263C3E" w14:textId="77777777" w:rsidR="006B2F86" w:rsidRPr="00E71FC3" w:rsidRDefault="00C17A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50E78" w14:textId="77777777" w:rsidR="00C17A84" w:rsidRDefault="00C17A84" w:rsidP="00E71FC3">
      <w:r>
        <w:separator/>
      </w:r>
    </w:p>
  </w:endnote>
  <w:endnote w:type="continuationSeparator" w:id="0">
    <w:p w14:paraId="21AC90DC" w14:textId="77777777" w:rsidR="00C17A84" w:rsidRDefault="00C17A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DC5E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20DBD" w14:textId="77777777" w:rsidR="00C17A84" w:rsidRDefault="00C17A84" w:rsidP="00E71FC3">
      <w:r>
        <w:separator/>
      </w:r>
    </w:p>
  </w:footnote>
  <w:footnote w:type="continuationSeparator" w:id="0">
    <w:p w14:paraId="67E6F3E7" w14:textId="77777777" w:rsidR="00C17A84" w:rsidRDefault="00C17A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84"/>
    <w:rsid w:val="001A7C09"/>
    <w:rsid w:val="00577BD5"/>
    <w:rsid w:val="00656CBA"/>
    <w:rsid w:val="006A1F77"/>
    <w:rsid w:val="00733BE7"/>
    <w:rsid w:val="00AB52E8"/>
    <w:rsid w:val="00B16D3F"/>
    <w:rsid w:val="00BB41AC"/>
    <w:rsid w:val="00C17A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DA77F"/>
  <w15:chartTrackingRefBased/>
  <w15:docId w15:val="{998C8E34-F9BE-4D3D-B54F-39A75C94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7A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7A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2018-04-05T19:34:00Z</dcterms:created>
  <dcterms:modified xsi:type="dcterms:W3CDTF">2018-04-05T19:34:00Z</dcterms:modified>
</cp:coreProperties>
</file>