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THURSTON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Philip Longe(q.v.) made a plaint of debt against Miles Biston of</w:t>
      </w: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Little Waltham(q.v.).</w:t>
      </w:r>
    </w:p>
    <w:p w:rsidR="008E1B9A" w:rsidRDefault="008E1B9A" w:rsidP="008E1B9A">
      <w:pPr>
        <w:pStyle w:val="NoSpacing"/>
        <w:ind w:left="720" w:firstLine="720"/>
        <w:rPr>
          <w:rFonts w:ascii="Times New Roman" w:hAnsi="Times New Roman" w:cs="Times New Roman"/>
        </w:rPr>
      </w:pP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8E1B9A" w:rsidRDefault="008E1B9A" w:rsidP="008E1B9A">
      <w:pPr>
        <w:pStyle w:val="NoSpacing"/>
        <w:rPr>
          <w:rFonts w:ascii="Times New Roman" w:hAnsi="Times New Roman" w:cs="Times New Roman"/>
        </w:rPr>
      </w:pPr>
    </w:p>
    <w:p w:rsidR="008E1B9A" w:rsidRDefault="008E1B9A" w:rsidP="008E1B9A">
      <w:pPr>
        <w:pStyle w:val="NoSpacing"/>
        <w:rPr>
          <w:rFonts w:ascii="Times New Roman" w:hAnsi="Times New Roman" w:cs="Times New Roman"/>
        </w:rPr>
      </w:pPr>
    </w:p>
    <w:p w:rsidR="008E1B9A" w:rsidRDefault="008E1B9A" w:rsidP="008E1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9A" w:rsidRDefault="008E1B9A" w:rsidP="00564E3C">
      <w:pPr>
        <w:spacing w:after="0" w:line="240" w:lineRule="auto"/>
      </w:pPr>
      <w:r>
        <w:separator/>
      </w:r>
    </w:p>
  </w:endnote>
  <w:endnote w:type="continuationSeparator" w:id="0">
    <w:p w:rsidR="008E1B9A" w:rsidRDefault="008E1B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1B9A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9A" w:rsidRDefault="008E1B9A" w:rsidP="00564E3C">
      <w:pPr>
        <w:spacing w:after="0" w:line="240" w:lineRule="auto"/>
      </w:pPr>
      <w:r>
        <w:separator/>
      </w:r>
    </w:p>
  </w:footnote>
  <w:footnote w:type="continuationSeparator" w:id="0">
    <w:p w:rsidR="008E1B9A" w:rsidRDefault="008E1B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9A"/>
    <w:rsid w:val="00372DC6"/>
    <w:rsid w:val="00564E3C"/>
    <w:rsid w:val="0064591D"/>
    <w:rsid w:val="008E1B9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5E3F12-61FF-4214-9E83-DCD7EA0F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E1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2015-10-18T19:41:00Z</dcterms:created>
  <dcterms:modified xsi:type="dcterms:W3CDTF">2015-10-18T19:42:00Z</dcterms:modified>
</cp:coreProperties>
</file>