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07C1" w:rsidRDefault="005007C1" w:rsidP="005007C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Agnes THURSTON</w:t>
      </w:r>
      <w:r>
        <w:t xml:space="preserve">   </w:t>
      </w:r>
      <w:proofErr w:type="gramStart"/>
      <w:r>
        <w:t xml:space="preserve">   (</w:t>
      </w:r>
      <w:proofErr w:type="gramEnd"/>
      <w:r>
        <w:t>fl.1499)</w:t>
      </w:r>
    </w:p>
    <w:p w:rsidR="005007C1" w:rsidRDefault="005007C1" w:rsidP="005007C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Wickhambreux, Kent. Widow.</w:t>
      </w:r>
    </w:p>
    <w:p w:rsidR="005007C1" w:rsidRDefault="005007C1" w:rsidP="005007C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007C1" w:rsidRDefault="005007C1" w:rsidP="005007C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007C1" w:rsidRDefault="005007C1" w:rsidP="005007C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1499</w:t>
      </w:r>
      <w:r>
        <w:tab/>
      </w:r>
      <w:r>
        <w:t>Sh</w:t>
      </w:r>
      <w:r>
        <w:t>e made h</w:t>
      </w:r>
      <w:r>
        <w:t>er</w:t>
      </w:r>
      <w:bookmarkStart w:id="0" w:name="_GoBack"/>
      <w:bookmarkEnd w:id="0"/>
      <w:r>
        <w:t xml:space="preserve"> Will.   (Plomer p.472)</w:t>
      </w:r>
    </w:p>
    <w:p w:rsidR="005007C1" w:rsidRDefault="005007C1" w:rsidP="005007C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007C1" w:rsidRDefault="005007C1" w:rsidP="005007C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007C1" w:rsidRDefault="005007C1" w:rsidP="005007C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9 November 2017</w:t>
      </w:r>
    </w:p>
    <w:p w:rsidR="005007C1" w:rsidRPr="00C61282" w:rsidRDefault="005007C1" w:rsidP="005007C1">
      <w:pPr>
        <w:pStyle w:val="NoSpacing"/>
        <w:tabs>
          <w:tab w:val="left" w:pos="720"/>
          <w:tab w:val="left" w:pos="1440"/>
          <w:tab w:val="left" w:pos="1890"/>
        </w:tabs>
        <w:jc w:val="both"/>
        <w:rPr>
          <w:u w:val="single"/>
        </w:rPr>
      </w:pPr>
    </w:p>
    <w:p w:rsidR="006B2F86" w:rsidRPr="00E71FC3" w:rsidRDefault="005007C1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07C1" w:rsidRDefault="005007C1" w:rsidP="00E71FC3">
      <w:pPr>
        <w:spacing w:after="0" w:line="240" w:lineRule="auto"/>
      </w:pPr>
      <w:r>
        <w:separator/>
      </w:r>
    </w:p>
  </w:endnote>
  <w:endnote w:type="continuationSeparator" w:id="0">
    <w:p w:rsidR="005007C1" w:rsidRDefault="005007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07C1" w:rsidRDefault="005007C1" w:rsidP="00E71FC3">
      <w:pPr>
        <w:spacing w:after="0" w:line="240" w:lineRule="auto"/>
      </w:pPr>
      <w:r>
        <w:separator/>
      </w:r>
    </w:p>
  </w:footnote>
  <w:footnote w:type="continuationSeparator" w:id="0">
    <w:p w:rsidR="005007C1" w:rsidRDefault="005007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7C1"/>
    <w:rsid w:val="001A7C09"/>
    <w:rsid w:val="005007C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645D7"/>
  <w15:chartTrackingRefBased/>
  <w15:docId w15:val="{759C6775-B684-4970-B700-87EDB1CF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2017-11-11T20:27:00Z</dcterms:created>
  <dcterms:modified xsi:type="dcterms:W3CDTF">2017-11-11T20:28:00Z</dcterms:modified>
</cp:coreProperties>
</file>