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7FADF" w14:textId="2043FB4C" w:rsidR="00BA00AB" w:rsidRDefault="00105D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THURSTANE</w:t>
      </w:r>
      <w:r>
        <w:rPr>
          <w:rFonts w:cs="Times New Roman"/>
          <w:szCs w:val="24"/>
        </w:rPr>
        <w:t xml:space="preserve">      (d.1475)</w:t>
      </w:r>
    </w:p>
    <w:p w14:paraId="55C073EC" w14:textId="547EB26C" w:rsidR="00105D39" w:rsidRDefault="00105D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Hutton Cranswick.</w:t>
      </w:r>
    </w:p>
    <w:p w14:paraId="73CCE673" w14:textId="77777777" w:rsidR="00105D39" w:rsidRDefault="00105D39" w:rsidP="009139A6">
      <w:pPr>
        <w:pStyle w:val="NoSpacing"/>
        <w:rPr>
          <w:rFonts w:cs="Times New Roman"/>
          <w:szCs w:val="24"/>
        </w:rPr>
      </w:pPr>
    </w:p>
    <w:p w14:paraId="3C2E847C" w14:textId="77777777" w:rsidR="00105D39" w:rsidRDefault="00105D39" w:rsidP="009139A6">
      <w:pPr>
        <w:pStyle w:val="NoSpacing"/>
        <w:rPr>
          <w:rFonts w:cs="Times New Roman"/>
          <w:szCs w:val="24"/>
        </w:rPr>
      </w:pPr>
    </w:p>
    <w:p w14:paraId="33719571" w14:textId="19934B8F" w:rsidR="00105D39" w:rsidRDefault="00105D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Apr.1475</w:t>
      </w:r>
      <w:r>
        <w:rPr>
          <w:rFonts w:cs="Times New Roman"/>
          <w:szCs w:val="24"/>
        </w:rPr>
        <w:tab/>
        <w:t>He made his Will.   (W.Y.R. p.169)</w:t>
      </w:r>
    </w:p>
    <w:p w14:paraId="51C9AC1C" w14:textId="06BAEA72" w:rsidR="00105D39" w:rsidRDefault="00105D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40118908" w14:textId="77777777" w:rsidR="00105D39" w:rsidRDefault="00105D39" w:rsidP="009139A6">
      <w:pPr>
        <w:pStyle w:val="NoSpacing"/>
        <w:rPr>
          <w:rFonts w:cs="Times New Roman"/>
          <w:szCs w:val="24"/>
        </w:rPr>
      </w:pPr>
    </w:p>
    <w:p w14:paraId="7CDB53B6" w14:textId="77777777" w:rsidR="00105D39" w:rsidRDefault="00105D39" w:rsidP="009139A6">
      <w:pPr>
        <w:pStyle w:val="NoSpacing"/>
        <w:rPr>
          <w:rFonts w:cs="Times New Roman"/>
          <w:szCs w:val="24"/>
        </w:rPr>
      </w:pPr>
    </w:p>
    <w:p w14:paraId="51245C5E" w14:textId="0CD82A2B" w:rsidR="00105D39" w:rsidRPr="00105D39" w:rsidRDefault="00105D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105D39" w:rsidRPr="00105D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5B5F3" w14:textId="77777777" w:rsidR="00105D39" w:rsidRDefault="00105D39" w:rsidP="009139A6">
      <w:r>
        <w:separator/>
      </w:r>
    </w:p>
  </w:endnote>
  <w:endnote w:type="continuationSeparator" w:id="0">
    <w:p w14:paraId="7A263FA1" w14:textId="77777777" w:rsidR="00105D39" w:rsidRDefault="00105D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FC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27F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7D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72E15" w14:textId="77777777" w:rsidR="00105D39" w:rsidRDefault="00105D39" w:rsidP="009139A6">
      <w:r>
        <w:separator/>
      </w:r>
    </w:p>
  </w:footnote>
  <w:footnote w:type="continuationSeparator" w:id="0">
    <w:p w14:paraId="71C9ED8F" w14:textId="77777777" w:rsidR="00105D39" w:rsidRDefault="00105D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78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EA5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08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39"/>
    <w:rsid w:val="000666E0"/>
    <w:rsid w:val="00105D3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2D0A2"/>
  <w15:chartTrackingRefBased/>
  <w15:docId w15:val="{FE246F3C-5C51-4D3D-8A75-DFF6D8F7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2024-02-09T15:58:00Z</dcterms:created>
  <dcterms:modified xsi:type="dcterms:W3CDTF">2024-02-09T16:04:00Z</dcterms:modified>
</cp:coreProperties>
</file>