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F5374" w14:textId="6C0C2DDA" w:rsidR="00BA00AB" w:rsidRDefault="002179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THURSTAN</w:t>
      </w:r>
      <w:r>
        <w:rPr>
          <w:rFonts w:cs="Times New Roman"/>
          <w:szCs w:val="24"/>
        </w:rPr>
        <w:t xml:space="preserve">     (d.1449)</w:t>
      </w:r>
    </w:p>
    <w:p w14:paraId="258A8980" w14:textId="303D7B2C" w:rsidR="00217957" w:rsidRDefault="002179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Escrick. </w:t>
      </w:r>
    </w:p>
    <w:p w14:paraId="5D730C2F" w14:textId="77777777" w:rsidR="00217957" w:rsidRDefault="00217957" w:rsidP="009139A6">
      <w:pPr>
        <w:pStyle w:val="NoSpacing"/>
        <w:rPr>
          <w:rFonts w:cs="Times New Roman"/>
          <w:szCs w:val="24"/>
        </w:rPr>
      </w:pPr>
    </w:p>
    <w:p w14:paraId="2B9CBE36" w14:textId="77777777" w:rsidR="00217957" w:rsidRDefault="00217957" w:rsidP="009139A6">
      <w:pPr>
        <w:pStyle w:val="NoSpacing"/>
        <w:rPr>
          <w:rFonts w:cs="Times New Roman"/>
          <w:szCs w:val="24"/>
        </w:rPr>
      </w:pPr>
    </w:p>
    <w:p w14:paraId="4416A95A" w14:textId="182E0A27" w:rsidR="00217957" w:rsidRDefault="002179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Dec.1449</w:t>
      </w:r>
      <w:r>
        <w:rPr>
          <w:rFonts w:cs="Times New Roman"/>
          <w:szCs w:val="24"/>
        </w:rPr>
        <w:tab/>
        <w:t>Probate of his Will.   (W.Y.R. p.169)</w:t>
      </w:r>
    </w:p>
    <w:p w14:paraId="2056CCC3" w14:textId="77777777" w:rsidR="00217957" w:rsidRDefault="00217957" w:rsidP="009139A6">
      <w:pPr>
        <w:pStyle w:val="NoSpacing"/>
        <w:rPr>
          <w:rFonts w:cs="Times New Roman"/>
          <w:szCs w:val="24"/>
        </w:rPr>
      </w:pPr>
    </w:p>
    <w:p w14:paraId="63764B0C" w14:textId="77777777" w:rsidR="00217957" w:rsidRDefault="00217957" w:rsidP="009139A6">
      <w:pPr>
        <w:pStyle w:val="NoSpacing"/>
        <w:rPr>
          <w:rFonts w:cs="Times New Roman"/>
          <w:szCs w:val="24"/>
        </w:rPr>
      </w:pPr>
    </w:p>
    <w:p w14:paraId="00AEEBA8" w14:textId="16C99BB3" w:rsidR="00217957" w:rsidRPr="00217957" w:rsidRDefault="002179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2024</w:t>
      </w:r>
    </w:p>
    <w:sectPr w:rsidR="00217957" w:rsidRPr="002179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B65CD" w14:textId="77777777" w:rsidR="00217957" w:rsidRDefault="00217957" w:rsidP="009139A6">
      <w:r>
        <w:separator/>
      </w:r>
    </w:p>
  </w:endnote>
  <w:endnote w:type="continuationSeparator" w:id="0">
    <w:p w14:paraId="7D05F5EA" w14:textId="77777777" w:rsidR="00217957" w:rsidRDefault="002179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66E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E0F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3BB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C547F" w14:textId="77777777" w:rsidR="00217957" w:rsidRDefault="00217957" w:rsidP="009139A6">
      <w:r>
        <w:separator/>
      </w:r>
    </w:p>
  </w:footnote>
  <w:footnote w:type="continuationSeparator" w:id="0">
    <w:p w14:paraId="09051042" w14:textId="77777777" w:rsidR="00217957" w:rsidRDefault="002179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3CE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E65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221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57"/>
    <w:rsid w:val="000666E0"/>
    <w:rsid w:val="0021795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E163A"/>
  <w15:chartTrackingRefBased/>
  <w15:docId w15:val="{1F875FA6-551B-4AD5-8088-6BE47C0B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2024-02-09T15:54:00Z</dcterms:created>
  <dcterms:modified xsi:type="dcterms:W3CDTF">2024-02-09T15:56:00Z</dcterms:modified>
</cp:coreProperties>
</file>