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3281E5" w14:textId="77777777" w:rsidR="003B01D3" w:rsidRDefault="003B01D3" w:rsidP="003B01D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Stephen THURSFELD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fl.1458)</w:t>
      </w:r>
    </w:p>
    <w:p w14:paraId="12ADFC7F" w14:textId="77777777" w:rsidR="003B01D3" w:rsidRDefault="003B01D3" w:rsidP="003B01D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BC407F" w14:textId="77777777" w:rsidR="003B01D3" w:rsidRDefault="003B01D3" w:rsidP="003B01D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030FFE" w14:textId="77777777" w:rsidR="003B01D3" w:rsidRDefault="003B01D3" w:rsidP="003B01D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1458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trespass against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Coteler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Palgrave, Suffolk(q.v.),</w:t>
      </w:r>
    </w:p>
    <w:p w14:paraId="2C896488" w14:textId="77777777" w:rsidR="003B01D3" w:rsidRDefault="003B01D3" w:rsidP="003B01D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Taillour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Wortham(q.v.).</w:t>
      </w:r>
    </w:p>
    <w:p w14:paraId="2DE28668" w14:textId="77777777" w:rsidR="003B01D3" w:rsidRDefault="003B01D3" w:rsidP="003B01D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AF3906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https://waalt.uh.edu/index.php/CP40/788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664B04D1" w14:textId="77777777" w:rsidR="003B01D3" w:rsidRDefault="003B01D3" w:rsidP="003B01D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04B93D" w14:textId="77777777" w:rsidR="003B01D3" w:rsidRDefault="003B01D3" w:rsidP="003B01D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4347E8" w14:textId="77777777" w:rsidR="003B01D3" w:rsidRDefault="003B01D3" w:rsidP="003B01D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September 2022</w:t>
      </w:r>
    </w:p>
    <w:p w14:paraId="29A47B5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46A570" w14:textId="77777777" w:rsidR="003B01D3" w:rsidRDefault="003B01D3" w:rsidP="009139A6">
      <w:r>
        <w:separator/>
      </w:r>
    </w:p>
  </w:endnote>
  <w:endnote w:type="continuationSeparator" w:id="0">
    <w:p w14:paraId="2B8D26FC" w14:textId="77777777" w:rsidR="003B01D3" w:rsidRDefault="003B01D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8C4AF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E82C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ACDB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1DA2E3" w14:textId="77777777" w:rsidR="003B01D3" w:rsidRDefault="003B01D3" w:rsidP="009139A6">
      <w:r>
        <w:separator/>
      </w:r>
    </w:p>
  </w:footnote>
  <w:footnote w:type="continuationSeparator" w:id="0">
    <w:p w14:paraId="1787ACD6" w14:textId="77777777" w:rsidR="003B01D3" w:rsidRDefault="003B01D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A4E70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9BBE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C269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1D3"/>
    <w:rsid w:val="000666E0"/>
    <w:rsid w:val="002510B7"/>
    <w:rsid w:val="003B01D3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61421"/>
  <w15:chartTrackingRefBased/>
  <w15:docId w15:val="{8FF90BBA-82F9-4768-9B4F-383E24BD8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B01D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8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2022-09-07T13:45:00Z</dcterms:created>
  <dcterms:modified xsi:type="dcterms:W3CDTF">2022-09-07T13:45:00Z</dcterms:modified>
</cp:coreProperties>
</file>