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3F719" w14:textId="6BEC7C2F" w:rsidR="00BA00AB" w:rsidRDefault="007854C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THURSE</w:t>
      </w:r>
      <w:r>
        <w:rPr>
          <w:rFonts w:cs="Times New Roman"/>
          <w:szCs w:val="24"/>
        </w:rPr>
        <w:t xml:space="preserve">     (d.1457) </w:t>
      </w:r>
    </w:p>
    <w:p w14:paraId="3F8BFAF5" w14:textId="5FD70E72" w:rsidR="007854C0" w:rsidRDefault="007854C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Scarborough. Chaplain.</w:t>
      </w:r>
    </w:p>
    <w:p w14:paraId="60779F90" w14:textId="77777777" w:rsidR="007854C0" w:rsidRDefault="007854C0" w:rsidP="009139A6">
      <w:pPr>
        <w:pStyle w:val="NoSpacing"/>
        <w:rPr>
          <w:rFonts w:cs="Times New Roman"/>
          <w:szCs w:val="24"/>
        </w:rPr>
      </w:pPr>
    </w:p>
    <w:p w14:paraId="46E0612B" w14:textId="77777777" w:rsidR="007854C0" w:rsidRDefault="007854C0" w:rsidP="009139A6">
      <w:pPr>
        <w:pStyle w:val="NoSpacing"/>
        <w:rPr>
          <w:rFonts w:cs="Times New Roman"/>
          <w:szCs w:val="24"/>
        </w:rPr>
      </w:pPr>
    </w:p>
    <w:p w14:paraId="7D64AD82" w14:textId="151A27D2" w:rsidR="007854C0" w:rsidRDefault="007854C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1 Feb.1457</w:t>
      </w:r>
      <w:r>
        <w:rPr>
          <w:rFonts w:cs="Times New Roman"/>
          <w:szCs w:val="24"/>
        </w:rPr>
        <w:tab/>
        <w:t>He made his Will.   (W.Y.R. p.169)</w:t>
      </w:r>
    </w:p>
    <w:p w14:paraId="05A00434" w14:textId="5A155667" w:rsidR="007854C0" w:rsidRDefault="007854C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May</w:t>
      </w:r>
      <w:r>
        <w:rPr>
          <w:rFonts w:cs="Times New Roman"/>
          <w:szCs w:val="24"/>
        </w:rPr>
        <w:tab/>
        <w:t>Probate of his Will.   (ibid.)</w:t>
      </w:r>
    </w:p>
    <w:p w14:paraId="4F4BDFCD" w14:textId="77777777" w:rsidR="007854C0" w:rsidRDefault="007854C0" w:rsidP="009139A6">
      <w:pPr>
        <w:pStyle w:val="NoSpacing"/>
        <w:rPr>
          <w:rFonts w:cs="Times New Roman"/>
          <w:szCs w:val="24"/>
        </w:rPr>
      </w:pPr>
    </w:p>
    <w:p w14:paraId="17190365" w14:textId="77777777" w:rsidR="007854C0" w:rsidRDefault="007854C0" w:rsidP="009139A6">
      <w:pPr>
        <w:pStyle w:val="NoSpacing"/>
        <w:rPr>
          <w:rFonts w:cs="Times New Roman"/>
          <w:szCs w:val="24"/>
        </w:rPr>
      </w:pPr>
    </w:p>
    <w:p w14:paraId="6EA00757" w14:textId="6CB5BF47" w:rsidR="007854C0" w:rsidRPr="007854C0" w:rsidRDefault="007854C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February 2024</w:t>
      </w:r>
    </w:p>
    <w:sectPr w:rsidR="007854C0" w:rsidRPr="007854C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C4DE8A" w14:textId="77777777" w:rsidR="007854C0" w:rsidRDefault="007854C0" w:rsidP="009139A6">
      <w:r>
        <w:separator/>
      </w:r>
    </w:p>
  </w:endnote>
  <w:endnote w:type="continuationSeparator" w:id="0">
    <w:p w14:paraId="1110D015" w14:textId="77777777" w:rsidR="007854C0" w:rsidRDefault="007854C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5575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C507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7D4E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1F354D" w14:textId="77777777" w:rsidR="007854C0" w:rsidRDefault="007854C0" w:rsidP="009139A6">
      <w:r>
        <w:separator/>
      </w:r>
    </w:p>
  </w:footnote>
  <w:footnote w:type="continuationSeparator" w:id="0">
    <w:p w14:paraId="4B6A731E" w14:textId="77777777" w:rsidR="007854C0" w:rsidRDefault="007854C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AF41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A17F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5617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4C0"/>
    <w:rsid w:val="000666E0"/>
    <w:rsid w:val="002510B7"/>
    <w:rsid w:val="005C130B"/>
    <w:rsid w:val="007854C0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8BFDE"/>
  <w15:chartTrackingRefBased/>
  <w15:docId w15:val="{1017DB41-B0F6-49F7-A1A1-94ED90F74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11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2024-02-09T15:42:00Z</dcterms:created>
  <dcterms:modified xsi:type="dcterms:W3CDTF">2024-02-09T15:53:00Z</dcterms:modified>
</cp:coreProperties>
</file>