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5BF" w:rsidRDefault="00B71F58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THUR</w:t>
      </w:r>
      <w:bookmarkStart w:id="0" w:name="_GoBack"/>
      <w:bookmarkEnd w:id="0"/>
      <w:r w:rsidR="002505BF">
        <w:rPr>
          <w:rFonts w:ascii="Times New Roman" w:hAnsi="Times New Roman" w:cs="Times New Roman"/>
          <w:sz w:val="24"/>
          <w:szCs w:val="24"/>
          <w:u w:val="single"/>
        </w:rPr>
        <w:t>SBY, senior</w:t>
      </w:r>
      <w:r w:rsidR="002505BF">
        <w:rPr>
          <w:rFonts w:ascii="Times New Roman" w:hAnsi="Times New Roman" w:cs="Times New Roman"/>
          <w:sz w:val="24"/>
          <w:szCs w:val="24"/>
        </w:rPr>
        <w:t xml:space="preserve">       (fl.1419)</w:t>
      </w: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Otley, West Riding</w:t>
      </w: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Yorkshire, into the lands of the late Isabel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</w:t>
      </w: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also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on Otley into the lands </w:t>
      </w: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Robert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21-214 and 21-215)</w:t>
      </w: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505BF" w:rsidRDefault="002505BF" w:rsidP="002505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sectPr w:rsidR="00DD5B8A" w:rsidRPr="002505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5BF" w:rsidRDefault="002505BF" w:rsidP="00564E3C">
      <w:pPr>
        <w:spacing w:after="0" w:line="240" w:lineRule="auto"/>
      </w:pPr>
      <w:r>
        <w:separator/>
      </w:r>
    </w:p>
  </w:endnote>
  <w:endnote w:type="continuationSeparator" w:id="0">
    <w:p w:rsidR="002505BF" w:rsidRDefault="002505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1F58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5BF" w:rsidRDefault="002505BF" w:rsidP="00564E3C">
      <w:pPr>
        <w:spacing w:after="0" w:line="240" w:lineRule="auto"/>
      </w:pPr>
      <w:r>
        <w:separator/>
      </w:r>
    </w:p>
  </w:footnote>
  <w:footnote w:type="continuationSeparator" w:id="0">
    <w:p w:rsidR="002505BF" w:rsidRDefault="002505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BF"/>
    <w:rsid w:val="002505BF"/>
    <w:rsid w:val="00372DC6"/>
    <w:rsid w:val="00564E3C"/>
    <w:rsid w:val="0064591D"/>
    <w:rsid w:val="00B71F5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A5FDD"/>
  <w15:chartTrackingRefBased/>
  <w15:docId w15:val="{214450DD-2119-46EA-A247-042EB61E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2016-01-28T21:18:00Z</dcterms:created>
  <dcterms:modified xsi:type="dcterms:W3CDTF">2016-01-28T22:05:00Z</dcterms:modified>
</cp:coreProperties>
</file>