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B29B0" w14:textId="77777777" w:rsidR="007C39EE" w:rsidRDefault="007C39EE" w:rsidP="007C39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THURSBY</w:t>
      </w:r>
      <w:r>
        <w:rPr>
          <w:rFonts w:cs="Times New Roman"/>
          <w:szCs w:val="24"/>
        </w:rPr>
        <w:t xml:space="preserve">       (fl.1483-4)</w:t>
      </w:r>
    </w:p>
    <w:p w14:paraId="145AF545" w14:textId="77777777" w:rsidR="007C39EE" w:rsidRDefault="007C39EE" w:rsidP="007C39EE">
      <w:pPr>
        <w:pStyle w:val="NoSpacing"/>
        <w:rPr>
          <w:rFonts w:cs="Times New Roman"/>
          <w:szCs w:val="24"/>
        </w:rPr>
      </w:pPr>
    </w:p>
    <w:p w14:paraId="0080119E" w14:textId="77777777" w:rsidR="007C39EE" w:rsidRDefault="007C39EE" w:rsidP="007C39EE">
      <w:pPr>
        <w:pStyle w:val="NoSpacing"/>
        <w:rPr>
          <w:rFonts w:cs="Times New Roman"/>
          <w:szCs w:val="24"/>
        </w:rPr>
      </w:pPr>
    </w:p>
    <w:p w14:paraId="4C307AB1" w14:textId="77777777" w:rsidR="007C39EE" w:rsidRDefault="007C39EE" w:rsidP="007C39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1483-4</w:t>
      </w:r>
      <w:r>
        <w:rPr>
          <w:rFonts w:cs="Times New Roman"/>
          <w:szCs w:val="24"/>
        </w:rPr>
        <w:tab/>
        <w:t>He was farmer of Hillington.</w:t>
      </w:r>
    </w:p>
    <w:p w14:paraId="7ADFBD27" w14:textId="77777777" w:rsidR="007C39EE" w:rsidRDefault="007C39EE" w:rsidP="007C39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74687933" w14:textId="77777777" w:rsidR="007C39EE" w:rsidRDefault="007C39EE" w:rsidP="007C39EE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l</w:t>
      </w:r>
      <w:proofErr w:type="spellEnd"/>
      <w:r>
        <w:rPr>
          <w:rFonts w:cs="Times New Roman"/>
          <w:szCs w:val="24"/>
        </w:rPr>
        <w:t>)</w:t>
      </w:r>
    </w:p>
    <w:p w14:paraId="66FE996E" w14:textId="77777777" w:rsidR="007C39EE" w:rsidRDefault="007C39EE" w:rsidP="007C39EE">
      <w:pPr>
        <w:pStyle w:val="NoSpacing"/>
        <w:rPr>
          <w:rFonts w:cs="Times New Roman"/>
          <w:szCs w:val="24"/>
        </w:rPr>
      </w:pPr>
    </w:p>
    <w:p w14:paraId="5050ED32" w14:textId="77777777" w:rsidR="007C39EE" w:rsidRDefault="007C39EE" w:rsidP="007C39EE">
      <w:pPr>
        <w:pStyle w:val="NoSpacing"/>
        <w:rPr>
          <w:rFonts w:cs="Times New Roman"/>
          <w:szCs w:val="24"/>
        </w:rPr>
      </w:pPr>
    </w:p>
    <w:p w14:paraId="4BA88801" w14:textId="77777777" w:rsidR="007C39EE" w:rsidRDefault="007C39EE" w:rsidP="007C39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April 2024</w:t>
      </w:r>
    </w:p>
    <w:p w14:paraId="4F04715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797B6" w14:textId="77777777" w:rsidR="007C39EE" w:rsidRDefault="007C39EE" w:rsidP="009139A6">
      <w:r>
        <w:separator/>
      </w:r>
    </w:p>
  </w:endnote>
  <w:endnote w:type="continuationSeparator" w:id="0">
    <w:p w14:paraId="1FEAF0DE" w14:textId="77777777" w:rsidR="007C39EE" w:rsidRDefault="007C39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D57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8AB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E6E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F4796" w14:textId="77777777" w:rsidR="007C39EE" w:rsidRDefault="007C39EE" w:rsidP="009139A6">
      <w:r>
        <w:separator/>
      </w:r>
    </w:p>
  </w:footnote>
  <w:footnote w:type="continuationSeparator" w:id="0">
    <w:p w14:paraId="7ED59448" w14:textId="77777777" w:rsidR="007C39EE" w:rsidRDefault="007C39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845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DB4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41F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EE"/>
    <w:rsid w:val="000666E0"/>
    <w:rsid w:val="000A2E7A"/>
    <w:rsid w:val="000C13B3"/>
    <w:rsid w:val="001307AC"/>
    <w:rsid w:val="00190DFA"/>
    <w:rsid w:val="002510B7"/>
    <w:rsid w:val="00270799"/>
    <w:rsid w:val="002737D5"/>
    <w:rsid w:val="00357E4A"/>
    <w:rsid w:val="005C130B"/>
    <w:rsid w:val="007C39EE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EB5B5"/>
  <w15:chartTrackingRefBased/>
  <w15:docId w15:val="{2F4A8DB3-841D-4C7C-807E-928BB6D13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2025-09-01T14:42:00Z</dcterms:created>
  <dcterms:modified xsi:type="dcterms:W3CDTF">2025-09-01T14:43:00Z</dcterms:modified>
</cp:coreProperties>
</file>