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FE8C2" w14:textId="77777777" w:rsidR="0026572F" w:rsidRDefault="0026572F" w:rsidP="002657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THURSBY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(fl.1484)</w:t>
      </w:r>
    </w:p>
    <w:p w14:paraId="7E41313D" w14:textId="4396A12D" w:rsidR="0026572F" w:rsidRDefault="0026572F" w:rsidP="002657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Ellerton</w:t>
      </w:r>
      <w:r>
        <w:rPr>
          <w:rFonts w:ascii="Times New Roman" w:hAnsi="Times New Roman" w:cs="Times New Roman"/>
          <w:sz w:val="24"/>
          <w:szCs w:val="24"/>
        </w:rPr>
        <w:t xml:space="preserve"> Nunnery.</w:t>
      </w:r>
    </w:p>
    <w:p w14:paraId="260AFE67" w14:textId="77777777" w:rsidR="0026572F" w:rsidRDefault="0026572F" w:rsidP="002657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CE7808" w14:textId="77777777" w:rsidR="0026572F" w:rsidRDefault="0026572F" w:rsidP="002657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DF90BE" w14:textId="77777777" w:rsidR="0026572F" w:rsidRDefault="0026572F" w:rsidP="002657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conventual church of the Austin Friars at</w:t>
      </w:r>
    </w:p>
    <w:p w14:paraId="18C08797" w14:textId="77777777" w:rsidR="0026572F" w:rsidRDefault="0026572F" w:rsidP="002657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2D1E7908" w14:textId="77777777" w:rsidR="0026572F" w:rsidRDefault="0026572F" w:rsidP="002657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05160532" w14:textId="77777777" w:rsidR="0026572F" w:rsidRDefault="0026572F" w:rsidP="002657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D2081C" w14:textId="77777777" w:rsidR="0026572F" w:rsidRDefault="0026572F" w:rsidP="002657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8DF5CF" w14:textId="77777777" w:rsidR="0026572F" w:rsidRDefault="0026572F" w:rsidP="002657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June 2021</w:t>
      </w:r>
    </w:p>
    <w:p w14:paraId="70650477" w14:textId="1D1BE5A9" w:rsidR="00BA00AB" w:rsidRPr="0026572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657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721D1" w14:textId="77777777" w:rsidR="0026572F" w:rsidRDefault="0026572F" w:rsidP="009139A6">
      <w:r>
        <w:separator/>
      </w:r>
    </w:p>
  </w:endnote>
  <w:endnote w:type="continuationSeparator" w:id="0">
    <w:p w14:paraId="190B4095" w14:textId="77777777" w:rsidR="0026572F" w:rsidRDefault="002657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8A2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1666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86E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92B75" w14:textId="77777777" w:rsidR="0026572F" w:rsidRDefault="0026572F" w:rsidP="009139A6">
      <w:r>
        <w:separator/>
      </w:r>
    </w:p>
  </w:footnote>
  <w:footnote w:type="continuationSeparator" w:id="0">
    <w:p w14:paraId="688493B4" w14:textId="77777777" w:rsidR="0026572F" w:rsidRDefault="002657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BF9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C66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ABF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2F"/>
    <w:rsid w:val="000666E0"/>
    <w:rsid w:val="002510B7"/>
    <w:rsid w:val="0026572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1836C"/>
  <w15:chartTrackingRefBased/>
  <w15:docId w15:val="{C190D7A5-613E-4902-9F83-6F110285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2021-06-30T16:17:00Z</dcterms:created>
  <dcterms:modified xsi:type="dcterms:W3CDTF">2021-06-30T16:18:00Z</dcterms:modified>
</cp:coreProperties>
</file>