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THURSBY, junior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Otley, West Riding</w:t>
      </w:r>
    </w:p>
    <w:p w:rsid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Yorkshire, into the lands of the late Isabel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</w:t>
      </w:r>
    </w:p>
    <w:p w:rsid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also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on Otley into the lands </w:t>
      </w:r>
    </w:p>
    <w:p w:rsid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Robert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21-214 and 21-215)</w:t>
      </w:r>
    </w:p>
    <w:p w:rsid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001CB" w:rsidRDefault="002001CB" w:rsidP="002001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  <w:bookmarkStart w:id="0" w:name="_GoBack"/>
      <w:bookmarkEnd w:id="0"/>
    </w:p>
    <w:sectPr w:rsidR="00DD5B8A" w:rsidRPr="002001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1CB" w:rsidRDefault="002001CB" w:rsidP="00564E3C">
      <w:pPr>
        <w:spacing w:after="0" w:line="240" w:lineRule="auto"/>
      </w:pPr>
      <w:r>
        <w:separator/>
      </w:r>
    </w:p>
  </w:endnote>
  <w:endnote w:type="continuationSeparator" w:id="0">
    <w:p w:rsidR="002001CB" w:rsidRDefault="002001C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001CB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1CB" w:rsidRDefault="002001CB" w:rsidP="00564E3C">
      <w:pPr>
        <w:spacing w:after="0" w:line="240" w:lineRule="auto"/>
      </w:pPr>
      <w:r>
        <w:separator/>
      </w:r>
    </w:p>
  </w:footnote>
  <w:footnote w:type="continuationSeparator" w:id="0">
    <w:p w:rsidR="002001CB" w:rsidRDefault="002001C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CB"/>
    <w:rsid w:val="002001C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F6854"/>
  <w15:chartTrackingRefBased/>
  <w15:docId w15:val="{A89E9656-70C5-47E6-9802-A45F31D8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2016-01-28T22:02:00Z</dcterms:created>
  <dcterms:modified xsi:type="dcterms:W3CDTF">2016-01-28T22:04:00Z</dcterms:modified>
</cp:coreProperties>
</file>