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688FB" w14:textId="77777777" w:rsidR="003229F5" w:rsidRDefault="003229F5" w:rsidP="003229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THUROK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2681E911" w14:textId="77777777" w:rsidR="003229F5" w:rsidRDefault="003229F5" w:rsidP="003229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0D6E985" w14:textId="77777777" w:rsidR="003229F5" w:rsidRDefault="003229F5" w:rsidP="003229F5">
      <w:pPr>
        <w:rPr>
          <w:rFonts w:ascii="Times New Roman" w:hAnsi="Times New Roman" w:cs="Times New Roman"/>
          <w:sz w:val="24"/>
          <w:szCs w:val="24"/>
        </w:rPr>
      </w:pPr>
    </w:p>
    <w:p w14:paraId="2FC983EF" w14:textId="77777777" w:rsidR="003229F5" w:rsidRDefault="003229F5" w:rsidP="003229F5">
      <w:pPr>
        <w:rPr>
          <w:rFonts w:ascii="Times New Roman" w:hAnsi="Times New Roman" w:cs="Times New Roman"/>
          <w:sz w:val="24"/>
          <w:szCs w:val="24"/>
        </w:rPr>
      </w:pPr>
    </w:p>
    <w:p w14:paraId="60D741E3" w14:textId="77777777" w:rsidR="003229F5" w:rsidRDefault="003229F5" w:rsidP="003229F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D07880B" w14:textId="77777777" w:rsidR="003229F5" w:rsidRDefault="003229F5" w:rsidP="003229F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64FADB05" w14:textId="77777777" w:rsidR="003229F5" w:rsidRDefault="003229F5" w:rsidP="003229F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6B14488" w14:textId="77777777" w:rsidR="003229F5" w:rsidRDefault="003229F5" w:rsidP="003229F5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99ED698" w14:textId="77777777" w:rsidR="003229F5" w:rsidRDefault="003229F5" w:rsidP="003229F5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D9B601B" w14:textId="77777777" w:rsidR="003229F5" w:rsidRDefault="003229F5" w:rsidP="003229F5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2021</w:t>
      </w:r>
    </w:p>
    <w:p w14:paraId="1E4D69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C309B" w14:textId="77777777" w:rsidR="003229F5" w:rsidRDefault="003229F5" w:rsidP="009139A6">
      <w:r>
        <w:separator/>
      </w:r>
    </w:p>
  </w:endnote>
  <w:endnote w:type="continuationSeparator" w:id="0">
    <w:p w14:paraId="07DFFA3D" w14:textId="77777777" w:rsidR="003229F5" w:rsidRDefault="003229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C4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F4E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B8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F8414" w14:textId="77777777" w:rsidR="003229F5" w:rsidRDefault="003229F5" w:rsidP="009139A6">
      <w:r>
        <w:separator/>
      </w:r>
    </w:p>
  </w:footnote>
  <w:footnote w:type="continuationSeparator" w:id="0">
    <w:p w14:paraId="0482D7FB" w14:textId="77777777" w:rsidR="003229F5" w:rsidRDefault="003229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262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5A3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1A4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F5"/>
    <w:rsid w:val="000666E0"/>
    <w:rsid w:val="002510B7"/>
    <w:rsid w:val="003229F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9772"/>
  <w15:chartTrackingRefBased/>
  <w15:docId w15:val="{535327F3-A8CA-4393-8C01-E3AFE0271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F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2021-12-14T21:39:00Z</dcterms:created>
  <dcterms:modified xsi:type="dcterms:W3CDTF">2021-12-14T21:39:00Z</dcterms:modified>
</cp:coreProperties>
</file>