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49D" w:rsidRDefault="00B9449D" w:rsidP="00B944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THURNLOND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(fl.1433)</w:t>
      </w:r>
    </w:p>
    <w:p w:rsidR="00B9449D" w:rsidRDefault="00B9449D" w:rsidP="00B944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Derbyshire.</w:t>
      </w:r>
    </w:p>
    <w:p w:rsidR="00B9449D" w:rsidRDefault="00B9449D" w:rsidP="00B944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449D" w:rsidRDefault="00B9449D" w:rsidP="00B944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449D" w:rsidRDefault="00B9449D" w:rsidP="00B944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Derby into land of</w:t>
      </w:r>
    </w:p>
    <w:p w:rsidR="00B9449D" w:rsidRDefault="00B9449D" w:rsidP="00B944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late John Mowbray, 2</w:t>
      </w:r>
      <w:r w:rsidRPr="006E2CC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B9449D" w:rsidRDefault="00B9449D" w:rsidP="00B944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24-108)</w:t>
      </w:r>
    </w:p>
    <w:p w:rsidR="00B9449D" w:rsidRDefault="00B9449D" w:rsidP="00B944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449D" w:rsidRDefault="00B9449D" w:rsidP="00B944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449D" w:rsidRPr="006E2CCC" w:rsidRDefault="00B9449D" w:rsidP="00B9449D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>27 May 2016</w:t>
      </w:r>
    </w:p>
    <w:p w:rsidR="006B2F86" w:rsidRPr="00B9449D" w:rsidRDefault="00B944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B944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49D" w:rsidRDefault="00B9449D" w:rsidP="00E71FC3">
      <w:pPr>
        <w:spacing w:after="0" w:line="240" w:lineRule="auto"/>
      </w:pPr>
      <w:r>
        <w:separator/>
      </w:r>
    </w:p>
  </w:endnote>
  <w:endnote w:type="continuationSeparator" w:id="0">
    <w:p w:rsidR="00B9449D" w:rsidRDefault="00B944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49D" w:rsidRDefault="00B9449D" w:rsidP="00E71FC3">
      <w:pPr>
        <w:spacing w:after="0" w:line="240" w:lineRule="auto"/>
      </w:pPr>
      <w:r>
        <w:separator/>
      </w:r>
    </w:p>
  </w:footnote>
  <w:footnote w:type="continuationSeparator" w:id="0">
    <w:p w:rsidR="00B9449D" w:rsidRDefault="00B944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49D"/>
    <w:rsid w:val="00AB52E8"/>
    <w:rsid w:val="00B16D3F"/>
    <w:rsid w:val="00B9449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66168"/>
  <w15:chartTrackingRefBased/>
  <w15:docId w15:val="{8C7E3805-02E4-4E29-A811-5CCD87055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2016-05-27T21:22:00Z</dcterms:created>
  <dcterms:modified xsi:type="dcterms:W3CDTF">2016-05-27T21:25:00Z</dcterms:modified>
</cp:coreProperties>
</file>