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7C6" w:rsidRDefault="007717C6" w:rsidP="007717C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THURNEWALE, senior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:rsidR="007717C6" w:rsidRDefault="007717C6" w:rsidP="007717C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Ospringe</w:t>
      </w:r>
      <w:proofErr w:type="spellEnd"/>
      <w:r>
        <w:t>, Kent.</w:t>
      </w:r>
    </w:p>
    <w:p w:rsidR="007717C6" w:rsidRDefault="007717C6" w:rsidP="007717C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717C6" w:rsidRDefault="007717C6" w:rsidP="007717C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717C6" w:rsidRDefault="007717C6" w:rsidP="007717C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1484</w:t>
      </w:r>
      <w:r>
        <w:tab/>
        <w:t>He made his Will.   (Plomer p.472)</w:t>
      </w:r>
    </w:p>
    <w:p w:rsidR="007717C6" w:rsidRDefault="007717C6" w:rsidP="007717C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717C6" w:rsidRDefault="007717C6" w:rsidP="007717C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717C6" w:rsidRDefault="007717C6" w:rsidP="007717C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9 November 2017</w:t>
      </w:r>
    </w:p>
    <w:p w:rsidR="006B2F86" w:rsidRPr="00E71FC3" w:rsidRDefault="007717C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17C6" w:rsidRDefault="007717C6" w:rsidP="00E71FC3">
      <w:pPr>
        <w:spacing w:after="0" w:line="240" w:lineRule="auto"/>
      </w:pPr>
      <w:r>
        <w:separator/>
      </w:r>
    </w:p>
  </w:endnote>
  <w:endnote w:type="continuationSeparator" w:id="0">
    <w:p w:rsidR="007717C6" w:rsidRDefault="007717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17C6" w:rsidRDefault="007717C6" w:rsidP="00E71FC3">
      <w:pPr>
        <w:spacing w:after="0" w:line="240" w:lineRule="auto"/>
      </w:pPr>
      <w:r>
        <w:separator/>
      </w:r>
    </w:p>
  </w:footnote>
  <w:footnote w:type="continuationSeparator" w:id="0">
    <w:p w:rsidR="007717C6" w:rsidRDefault="007717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7C6"/>
    <w:rsid w:val="001A7C09"/>
    <w:rsid w:val="00577BD5"/>
    <w:rsid w:val="00656CBA"/>
    <w:rsid w:val="006A1F77"/>
    <w:rsid w:val="00733BE7"/>
    <w:rsid w:val="007717C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4BB56A-C1A7-4422-BA20-7AD4CADC6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2017-11-11T20:01:00Z</dcterms:created>
  <dcterms:modified xsi:type="dcterms:W3CDTF">2017-11-11T20:02:00Z</dcterms:modified>
</cp:coreProperties>
</file>