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02452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THURMOND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d.1401)</w:t>
      </w:r>
    </w:p>
    <w:p w14:paraId="2ACE55AD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48B9994D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AF571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6BB0E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Nicholas.     (C.F.R. 1399-1405 p.83)</w:t>
      </w:r>
    </w:p>
    <w:p w14:paraId="49A2DB1B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C7E8B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4F44E7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Mar.1401</w:t>
      </w:r>
      <w:r>
        <w:rPr>
          <w:rFonts w:ascii="Times New Roman" w:hAnsi="Times New Roman" w:cs="Times New Roman"/>
          <w:sz w:val="24"/>
          <w:szCs w:val="24"/>
        </w:rPr>
        <w:tab/>
        <w:t>She had died by this time.   (ibid.)</w:t>
      </w:r>
    </w:p>
    <w:p w14:paraId="2D134AC7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288D9B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D60EE" w14:textId="77777777" w:rsidR="001D4CA6" w:rsidRDefault="001D4CA6" w:rsidP="001D4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2021</w:t>
      </w:r>
    </w:p>
    <w:p w14:paraId="088BBEC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70532" w14:textId="77777777" w:rsidR="001D4CA6" w:rsidRDefault="001D4CA6" w:rsidP="009139A6">
      <w:r>
        <w:separator/>
      </w:r>
    </w:p>
  </w:endnote>
  <w:endnote w:type="continuationSeparator" w:id="0">
    <w:p w14:paraId="11A6161C" w14:textId="77777777" w:rsidR="001D4CA6" w:rsidRDefault="001D4C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42B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531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F56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26182" w14:textId="77777777" w:rsidR="001D4CA6" w:rsidRDefault="001D4CA6" w:rsidP="009139A6">
      <w:r>
        <w:separator/>
      </w:r>
    </w:p>
  </w:footnote>
  <w:footnote w:type="continuationSeparator" w:id="0">
    <w:p w14:paraId="33FE715E" w14:textId="77777777" w:rsidR="001D4CA6" w:rsidRDefault="001D4C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F1D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C51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E4E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CA6"/>
    <w:rsid w:val="000666E0"/>
    <w:rsid w:val="001D4CA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756C8"/>
  <w15:chartTrackingRefBased/>
  <w15:docId w15:val="{C39D0447-FD2A-4133-97F5-F7789AEF6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2021-04-20T20:09:00Z</dcterms:created>
  <dcterms:modified xsi:type="dcterms:W3CDTF">2021-04-20T20:13:00Z</dcterms:modified>
</cp:coreProperties>
</file>