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742" w:rsidRDefault="00D34742" w:rsidP="00D34742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THURMER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D34742" w:rsidRDefault="00D34742" w:rsidP="00D34742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Brimham</w:t>
      </w:r>
      <w:proofErr w:type="spell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Ulph</w:t>
      </w:r>
      <w:proofErr w:type="spellEnd"/>
      <w:r>
        <w:rPr>
          <w:rStyle w:val="Hyperlink"/>
          <w:color w:val="auto"/>
          <w:u w:val="none"/>
        </w:rPr>
        <w:t>, Norfolk. Husbandman.</w:t>
      </w:r>
    </w:p>
    <w:p w:rsidR="00D34742" w:rsidRDefault="00D34742" w:rsidP="00D34742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D34742" w:rsidRDefault="00D34742" w:rsidP="00D34742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D34742" w:rsidRDefault="00D34742" w:rsidP="00D34742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Peyntour</w:t>
      </w:r>
      <w:proofErr w:type="spellEnd"/>
      <w:r>
        <w:rPr>
          <w:rStyle w:val="Hyperlink"/>
          <w:color w:val="auto"/>
          <w:u w:val="none"/>
        </w:rPr>
        <w:t>(q.v.) brought a plaint of trespass and taking against him.</w:t>
      </w:r>
    </w:p>
    <w:p w:rsidR="00D34742" w:rsidRDefault="00D34742" w:rsidP="00D3474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D34742" w:rsidRDefault="00D34742" w:rsidP="00D3474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34742" w:rsidRDefault="00D34742" w:rsidP="00D3474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34742" w:rsidRDefault="00D34742" w:rsidP="00D34742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28 June 2016</w:t>
      </w:r>
    </w:p>
    <w:p w:rsidR="006B2F86" w:rsidRPr="00E71FC3" w:rsidRDefault="00D347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742" w:rsidRDefault="00D34742" w:rsidP="00E71FC3">
      <w:pPr>
        <w:spacing w:after="0" w:line="240" w:lineRule="auto"/>
      </w:pPr>
      <w:r>
        <w:separator/>
      </w:r>
    </w:p>
  </w:endnote>
  <w:endnote w:type="continuationSeparator" w:id="0">
    <w:p w:rsidR="00D34742" w:rsidRDefault="00D347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742" w:rsidRDefault="00D34742" w:rsidP="00E71FC3">
      <w:pPr>
        <w:spacing w:after="0" w:line="240" w:lineRule="auto"/>
      </w:pPr>
      <w:r>
        <w:separator/>
      </w:r>
    </w:p>
  </w:footnote>
  <w:footnote w:type="continuationSeparator" w:id="0">
    <w:p w:rsidR="00D34742" w:rsidRDefault="00D347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42"/>
    <w:rsid w:val="001A7C09"/>
    <w:rsid w:val="00733BE7"/>
    <w:rsid w:val="00AB52E8"/>
    <w:rsid w:val="00B16D3F"/>
    <w:rsid w:val="00D3474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CDA642-154F-4473-A23C-F1624CE6B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347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2016-11-13T20:53:00Z</dcterms:created>
  <dcterms:modified xsi:type="dcterms:W3CDTF">2016-11-13T20:54:00Z</dcterms:modified>
</cp:coreProperties>
</file>