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2622C" w14:textId="185FC13B" w:rsidR="0015533C" w:rsidRDefault="0015533C" w:rsidP="0015533C">
      <w:pPr>
        <w:pStyle w:val="NoSpacing"/>
      </w:pPr>
      <w:r>
        <w:rPr>
          <w:u w:val="single"/>
        </w:rPr>
        <w:t>Thomas THURLWALL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8</w:t>
      </w:r>
      <w:r>
        <w:t>8)</w:t>
      </w:r>
    </w:p>
    <w:p w14:paraId="336CE6CF" w14:textId="6866F23A" w:rsidR="0015533C" w:rsidRDefault="0015533C" w:rsidP="0015533C">
      <w:pPr>
        <w:pStyle w:val="NoSpacing"/>
      </w:pPr>
      <w:r>
        <w:t xml:space="preserve">of Canterbury. </w:t>
      </w:r>
      <w:r>
        <w:t>Innholder.</w:t>
      </w:r>
    </w:p>
    <w:p w14:paraId="73DF6F36" w14:textId="77777777" w:rsidR="0015533C" w:rsidRDefault="0015533C" w:rsidP="0015533C">
      <w:pPr>
        <w:pStyle w:val="NoSpacing"/>
      </w:pPr>
    </w:p>
    <w:p w14:paraId="5DBA5D8E" w14:textId="77777777" w:rsidR="0015533C" w:rsidRDefault="0015533C" w:rsidP="0015533C">
      <w:pPr>
        <w:pStyle w:val="NoSpacing"/>
      </w:pPr>
    </w:p>
    <w:p w14:paraId="51A40300" w14:textId="31A59F23" w:rsidR="0015533C" w:rsidRDefault="0015533C" w:rsidP="0015533C">
      <w:pPr>
        <w:pStyle w:val="NoSpacing"/>
      </w:pPr>
      <w:r>
        <w:tab/>
        <w:t>14</w:t>
      </w:r>
      <w:r>
        <w:t>8</w:t>
      </w:r>
      <w:bookmarkStart w:id="0" w:name="_GoBack"/>
      <w:bookmarkEnd w:id="0"/>
      <w:r>
        <w:t>8</w:t>
      </w:r>
      <w:r>
        <w:tab/>
        <w:t>He became a Freeman by redemption.   (Cowper p.305)</w:t>
      </w:r>
    </w:p>
    <w:p w14:paraId="1C13FEDA" w14:textId="77777777" w:rsidR="0015533C" w:rsidRDefault="0015533C" w:rsidP="0015533C">
      <w:pPr>
        <w:pStyle w:val="NoSpacing"/>
      </w:pPr>
    </w:p>
    <w:p w14:paraId="4624C198" w14:textId="77777777" w:rsidR="0015533C" w:rsidRDefault="0015533C" w:rsidP="0015533C">
      <w:pPr>
        <w:pStyle w:val="NoSpacing"/>
      </w:pPr>
    </w:p>
    <w:p w14:paraId="0B23BA3D" w14:textId="77777777" w:rsidR="0015533C" w:rsidRPr="00F547FC" w:rsidRDefault="0015533C" w:rsidP="0015533C">
      <w:pPr>
        <w:pStyle w:val="NoSpacing"/>
      </w:pPr>
      <w:r>
        <w:t>13 September 2018</w:t>
      </w:r>
    </w:p>
    <w:p w14:paraId="69C32C21" w14:textId="7F949202" w:rsidR="006B2F86" w:rsidRPr="0015533C" w:rsidRDefault="0015533C" w:rsidP="00E71FC3">
      <w:pPr>
        <w:pStyle w:val="NoSpacing"/>
      </w:pPr>
    </w:p>
    <w:sectPr w:rsidR="006B2F86" w:rsidRPr="001553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322E24" w14:textId="77777777" w:rsidR="0015533C" w:rsidRDefault="0015533C" w:rsidP="00E71FC3">
      <w:pPr>
        <w:spacing w:after="0" w:line="240" w:lineRule="auto"/>
      </w:pPr>
      <w:r>
        <w:separator/>
      </w:r>
    </w:p>
  </w:endnote>
  <w:endnote w:type="continuationSeparator" w:id="0">
    <w:p w14:paraId="23A11AC5" w14:textId="77777777" w:rsidR="0015533C" w:rsidRDefault="001553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2525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0E2B9" w14:textId="77777777" w:rsidR="0015533C" w:rsidRDefault="0015533C" w:rsidP="00E71FC3">
      <w:pPr>
        <w:spacing w:after="0" w:line="240" w:lineRule="auto"/>
      </w:pPr>
      <w:r>
        <w:separator/>
      </w:r>
    </w:p>
  </w:footnote>
  <w:footnote w:type="continuationSeparator" w:id="0">
    <w:p w14:paraId="65637526" w14:textId="77777777" w:rsidR="0015533C" w:rsidRDefault="001553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3C"/>
    <w:rsid w:val="0015533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82319"/>
  <w15:chartTrackingRefBased/>
  <w15:docId w15:val="{27AD49E4-F747-467D-9128-4859BF46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2018-09-13T19:00:00Z</dcterms:created>
  <dcterms:modified xsi:type="dcterms:W3CDTF">2018-09-13T19:01:00Z</dcterms:modified>
</cp:coreProperties>
</file>