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5EAAA3" w14:textId="77777777" w:rsidR="00635961" w:rsidRDefault="00635961" w:rsidP="0063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Philip THURLWALL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fl.1484)</w:t>
      </w:r>
    </w:p>
    <w:p w14:paraId="49C4D5CD" w14:textId="77777777" w:rsidR="00635961" w:rsidRDefault="00635961" w:rsidP="0063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4B0838" w14:textId="77777777" w:rsidR="00635961" w:rsidRDefault="00635961" w:rsidP="0063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C8711A8" w14:textId="77777777" w:rsidR="00635961" w:rsidRDefault="00635961" w:rsidP="0063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Dec.1484</w:t>
      </w:r>
      <w:r>
        <w:rPr>
          <w:rFonts w:ascii="Times New Roman" w:hAnsi="Times New Roman" w:cs="Times New Roman"/>
          <w:sz w:val="24"/>
          <w:szCs w:val="24"/>
        </w:rPr>
        <w:tab/>
        <w:t>He was on a commission of array for Dorset.  (C.P.R. 1476-85 p.488)</w:t>
      </w:r>
    </w:p>
    <w:p w14:paraId="04BD0E2F" w14:textId="77777777" w:rsidR="00635961" w:rsidRDefault="00635961" w:rsidP="0063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D5E4BC" w14:textId="77777777" w:rsidR="00635961" w:rsidRDefault="00635961" w:rsidP="0063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FB4DAF6" w14:textId="77777777" w:rsidR="00635961" w:rsidRDefault="00635961" w:rsidP="0063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840E0F6" w14:textId="77777777" w:rsidR="00635961" w:rsidRDefault="00635961" w:rsidP="006359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 April 2018</w:t>
      </w:r>
    </w:p>
    <w:p w14:paraId="347A1A52" w14:textId="77777777" w:rsidR="006B2F86" w:rsidRPr="00E71FC3" w:rsidRDefault="00635961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D6F4A3" w14:textId="77777777" w:rsidR="00635961" w:rsidRDefault="00635961" w:rsidP="00E71FC3">
      <w:pPr>
        <w:spacing w:after="0" w:line="240" w:lineRule="auto"/>
      </w:pPr>
      <w:r>
        <w:separator/>
      </w:r>
    </w:p>
  </w:endnote>
  <w:endnote w:type="continuationSeparator" w:id="0">
    <w:p w14:paraId="28F8A823" w14:textId="77777777" w:rsidR="00635961" w:rsidRDefault="0063596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21F379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0878B" w14:textId="77777777" w:rsidR="00635961" w:rsidRDefault="00635961" w:rsidP="00E71FC3">
      <w:pPr>
        <w:spacing w:after="0" w:line="240" w:lineRule="auto"/>
      </w:pPr>
      <w:r>
        <w:separator/>
      </w:r>
    </w:p>
  </w:footnote>
  <w:footnote w:type="continuationSeparator" w:id="0">
    <w:p w14:paraId="42FB21D7" w14:textId="77777777" w:rsidR="00635961" w:rsidRDefault="0063596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5961"/>
    <w:rsid w:val="001A7C09"/>
    <w:rsid w:val="00577BD5"/>
    <w:rsid w:val="0063596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ED274D"/>
  <w15:chartTrackingRefBased/>
  <w15:docId w15:val="{ED3039D5-3EC4-4B98-866C-026749E1AF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35961"/>
    <w:pPr>
      <w:spacing w:after="200" w:line="276" w:lineRule="auto"/>
    </w:pPr>
    <w:rPr>
      <w:rFonts w:asciiTheme="minorHAnsi" w:hAnsiTheme="minorHAnsi" w:cstheme="min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2018-04-05T19:47:00Z</dcterms:created>
  <dcterms:modified xsi:type="dcterms:W3CDTF">2018-04-05T19:47:00Z</dcterms:modified>
</cp:coreProperties>
</file>