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57C9C4" w14:textId="77777777" w:rsidR="00E2630E" w:rsidRDefault="00E2630E" w:rsidP="00E263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THURWALL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fl.1473-4)</w:t>
      </w:r>
    </w:p>
    <w:p w14:paraId="37E455DF" w14:textId="77777777" w:rsidR="00E2630E" w:rsidRDefault="00E2630E" w:rsidP="00E263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Weaver.</w:t>
      </w:r>
    </w:p>
    <w:p w14:paraId="4DBF149E" w14:textId="77777777" w:rsidR="00E2630E" w:rsidRDefault="00E2630E" w:rsidP="00E2630E">
      <w:pPr>
        <w:pStyle w:val="NoSpacing"/>
        <w:rPr>
          <w:rFonts w:cs="Times New Roman"/>
          <w:szCs w:val="24"/>
        </w:rPr>
      </w:pPr>
    </w:p>
    <w:p w14:paraId="3686CB9D" w14:textId="77777777" w:rsidR="00E2630E" w:rsidRDefault="00E2630E" w:rsidP="00E2630E">
      <w:pPr>
        <w:pStyle w:val="NoSpacing"/>
        <w:rPr>
          <w:rFonts w:cs="Times New Roman"/>
          <w:szCs w:val="24"/>
        </w:rPr>
      </w:pPr>
    </w:p>
    <w:p w14:paraId="6C3E142F" w14:textId="77777777" w:rsidR="00E2630E" w:rsidRDefault="00E2630E" w:rsidP="00E263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1473-4</w:t>
      </w:r>
      <w:r>
        <w:rPr>
          <w:rFonts w:cs="Times New Roman"/>
          <w:szCs w:val="24"/>
        </w:rPr>
        <w:tab/>
        <w:t>He entered the Merchant Gild.</w:t>
      </w:r>
    </w:p>
    <w:p w14:paraId="24993A39" w14:textId="77777777" w:rsidR="00E2630E" w:rsidRDefault="00E2630E" w:rsidP="00E263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255B6CF5" w14:textId="77777777" w:rsidR="00E2630E" w:rsidRDefault="00E2630E" w:rsidP="00E2630E">
      <w:pPr>
        <w:pStyle w:val="NoSpacing"/>
        <w:ind w:left="144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p.463)</w:t>
      </w:r>
    </w:p>
    <w:p w14:paraId="3F6FBB16" w14:textId="77777777" w:rsidR="00E2630E" w:rsidRDefault="00E2630E" w:rsidP="00E2630E">
      <w:pPr>
        <w:pStyle w:val="NoSpacing"/>
        <w:rPr>
          <w:rFonts w:cs="Times New Roman"/>
          <w:szCs w:val="24"/>
        </w:rPr>
      </w:pPr>
    </w:p>
    <w:p w14:paraId="3C690ACB" w14:textId="77777777" w:rsidR="00E2630E" w:rsidRDefault="00E2630E" w:rsidP="00E2630E">
      <w:pPr>
        <w:pStyle w:val="NoSpacing"/>
        <w:rPr>
          <w:rFonts w:cs="Times New Roman"/>
          <w:szCs w:val="24"/>
        </w:rPr>
      </w:pPr>
    </w:p>
    <w:p w14:paraId="24CFD262" w14:textId="77777777" w:rsidR="00E2630E" w:rsidRDefault="00E2630E" w:rsidP="00E2630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May 2024</w:t>
      </w:r>
    </w:p>
    <w:p w14:paraId="0AA45B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FC4AB" w14:textId="77777777" w:rsidR="00E2630E" w:rsidRDefault="00E2630E" w:rsidP="009139A6">
      <w:r>
        <w:separator/>
      </w:r>
    </w:p>
  </w:endnote>
  <w:endnote w:type="continuationSeparator" w:id="0">
    <w:p w14:paraId="71293C66" w14:textId="77777777" w:rsidR="00E2630E" w:rsidRDefault="00E263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BDE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E48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E27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85494" w14:textId="77777777" w:rsidR="00E2630E" w:rsidRDefault="00E2630E" w:rsidP="009139A6">
      <w:r>
        <w:separator/>
      </w:r>
    </w:p>
  </w:footnote>
  <w:footnote w:type="continuationSeparator" w:id="0">
    <w:p w14:paraId="3F40E51B" w14:textId="77777777" w:rsidR="00E2630E" w:rsidRDefault="00E263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703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399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A19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0E"/>
    <w:rsid w:val="000666E0"/>
    <w:rsid w:val="002510B7"/>
    <w:rsid w:val="00270799"/>
    <w:rsid w:val="005C130B"/>
    <w:rsid w:val="007778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2630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CB184"/>
  <w15:chartTrackingRefBased/>
  <w15:docId w15:val="{832F942A-30BA-48C5-84F0-E0C1D7AE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2024-05-24T20:21:00Z</dcterms:created>
  <dcterms:modified xsi:type="dcterms:W3CDTF">2024-05-24T20:21:00Z</dcterms:modified>
</cp:coreProperties>
</file>