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E3D" w:rsidRDefault="00365E3D" w:rsidP="00365E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THURLUK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365E3D" w:rsidRDefault="00365E3D" w:rsidP="00365E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Dunkeswell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Abbey.</w:t>
      </w:r>
    </w:p>
    <w:p w:rsidR="00365E3D" w:rsidRDefault="00365E3D" w:rsidP="00365E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5E3D" w:rsidRDefault="00365E3D" w:rsidP="00365E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5E3D" w:rsidRDefault="00365E3D" w:rsidP="00365E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29 May1423 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subdeacon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365E3D" w:rsidRDefault="00365E3D" w:rsidP="00365E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part 4 pp.83-4)</w:t>
      </w:r>
    </w:p>
    <w:p w:rsidR="00365E3D" w:rsidRDefault="00365E3D" w:rsidP="00365E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5E3D" w:rsidRDefault="00365E3D" w:rsidP="00365E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5E3D" w:rsidRPr="00B728A5" w:rsidRDefault="00365E3D" w:rsidP="00365E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February 2016</w:t>
      </w:r>
    </w:p>
    <w:p w:rsidR="00DD5B8A" w:rsidRPr="00365E3D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365E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5E3D" w:rsidRDefault="00365E3D" w:rsidP="00564E3C">
      <w:pPr>
        <w:spacing w:after="0" w:line="240" w:lineRule="auto"/>
      </w:pPr>
      <w:r>
        <w:separator/>
      </w:r>
    </w:p>
  </w:endnote>
  <w:endnote w:type="continuationSeparator" w:id="0">
    <w:p w:rsidR="00365E3D" w:rsidRDefault="00365E3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65E3D">
      <w:rPr>
        <w:rFonts w:ascii="Times New Roman" w:hAnsi="Times New Roman" w:cs="Times New Roman"/>
        <w:noProof/>
        <w:sz w:val="24"/>
        <w:szCs w:val="24"/>
      </w:rPr>
      <w:t>14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5E3D" w:rsidRDefault="00365E3D" w:rsidP="00564E3C">
      <w:pPr>
        <w:spacing w:after="0" w:line="240" w:lineRule="auto"/>
      </w:pPr>
      <w:r>
        <w:separator/>
      </w:r>
    </w:p>
  </w:footnote>
  <w:footnote w:type="continuationSeparator" w:id="0">
    <w:p w:rsidR="00365E3D" w:rsidRDefault="00365E3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E3D"/>
    <w:rsid w:val="00365E3D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934AA"/>
  <w15:chartTrackingRefBased/>
  <w15:docId w15:val="{5F4E7A7A-00A8-4F46-9E5C-2AFD1223A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2016-02-14T17:42:00Z</dcterms:created>
  <dcterms:modified xsi:type="dcterms:W3CDTF">2016-02-14T17:43:00Z</dcterms:modified>
</cp:coreProperties>
</file>