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ABD" w:rsidRDefault="00A93ABD" w:rsidP="00A93ABD">
      <w:pPr>
        <w:rPr>
          <w:rStyle w:val="s1"/>
        </w:rPr>
      </w:pPr>
      <w:r>
        <w:rPr>
          <w:rStyle w:val="s1"/>
          <w:u w:val="single"/>
        </w:rPr>
        <w:t>John THURLOWGH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A93ABD" w:rsidRDefault="00A93ABD" w:rsidP="00A93ABD">
      <w:pPr>
        <w:rPr>
          <w:rStyle w:val="s1"/>
        </w:rPr>
      </w:pPr>
      <w:r>
        <w:rPr>
          <w:rStyle w:val="s1"/>
        </w:rPr>
        <w:t>of Holme-next-the-Sea, Norfolk.</w:t>
      </w:r>
    </w:p>
    <w:p w:rsidR="00A93ABD" w:rsidRDefault="00A93ABD" w:rsidP="00A93ABD">
      <w:pPr>
        <w:rPr>
          <w:rStyle w:val="s1"/>
        </w:rPr>
      </w:pPr>
    </w:p>
    <w:p w:rsidR="00A93ABD" w:rsidRDefault="00A93ABD" w:rsidP="00A93ABD">
      <w:pPr>
        <w:rPr>
          <w:rStyle w:val="s1"/>
        </w:rPr>
      </w:pPr>
    </w:p>
    <w:p w:rsidR="00A93ABD" w:rsidRDefault="00A93ABD" w:rsidP="00A93ABD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A93ABD" w:rsidRDefault="00A93ABD" w:rsidP="00A93ABD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108)</w:t>
      </w:r>
    </w:p>
    <w:p w:rsidR="00A93ABD" w:rsidRDefault="00A93ABD" w:rsidP="00A93ABD">
      <w:pPr>
        <w:rPr>
          <w:rStyle w:val="s1"/>
        </w:rPr>
      </w:pPr>
    </w:p>
    <w:p w:rsidR="00A93ABD" w:rsidRDefault="00A93ABD" w:rsidP="00A93ABD">
      <w:pPr>
        <w:rPr>
          <w:rStyle w:val="s1"/>
        </w:rPr>
      </w:pPr>
    </w:p>
    <w:p w:rsidR="00A93ABD" w:rsidRDefault="00A93ABD" w:rsidP="00A93ABD">
      <w:pPr>
        <w:rPr>
          <w:rStyle w:val="s1"/>
        </w:rPr>
      </w:pPr>
      <w:r>
        <w:rPr>
          <w:rStyle w:val="s1"/>
        </w:rPr>
        <w:t>8 March 2017</w:t>
      </w:r>
    </w:p>
    <w:p w:rsidR="006B2F86" w:rsidRPr="00E71FC3" w:rsidRDefault="00A93A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ABD" w:rsidRDefault="00A93ABD" w:rsidP="00E71FC3">
      <w:r>
        <w:separator/>
      </w:r>
    </w:p>
  </w:endnote>
  <w:endnote w:type="continuationSeparator" w:id="0">
    <w:p w:rsidR="00A93ABD" w:rsidRDefault="00A93AB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ABD" w:rsidRDefault="00A93ABD" w:rsidP="00E71FC3">
      <w:r>
        <w:separator/>
      </w:r>
    </w:p>
  </w:footnote>
  <w:footnote w:type="continuationSeparator" w:id="0">
    <w:p w:rsidR="00A93ABD" w:rsidRDefault="00A93AB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ABD"/>
    <w:rsid w:val="001A7C09"/>
    <w:rsid w:val="00577BD5"/>
    <w:rsid w:val="00656CBA"/>
    <w:rsid w:val="006A1F77"/>
    <w:rsid w:val="00733BE7"/>
    <w:rsid w:val="00A93A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EF556F-DBA8-47FD-AF23-0B4C8028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93AB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A93AB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A93AB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2017-03-14T22:41:00Z</dcterms:created>
  <dcterms:modified xsi:type="dcterms:W3CDTF">2017-03-14T22:41:00Z</dcterms:modified>
</cp:coreProperties>
</file>